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mbria" w:hAnsi="Cambria" w:cs="Cambria"/>
          <w:color w:val="000000"/>
          <w:sz w:val="24"/>
          <w:szCs w:val="24"/>
        </w:rPr>
        <w:id w:val="709993261"/>
        <w:docPartObj>
          <w:docPartGallery w:val="Cover Pages"/>
          <w:docPartUnique/>
        </w:docPartObj>
      </w:sdtPr>
      <w:sdtEndPr/>
      <w:sdtContent>
        <w:p w:rsidR="004A1D0A" w:rsidRDefault="004A1D0A">
          <w:r>
            <w:rPr>
              <w:noProof/>
              <w:lang w:eastAsia="nl-NL"/>
            </w:rPr>
            <mc:AlternateContent>
              <mc:Choice Requires="wps">
                <w:drawing>
                  <wp:anchor distT="0" distB="0" distL="114300" distR="114300" simplePos="0" relativeHeight="251659264" behindDoc="0" locked="0" layoutInCell="1" allowOverlap="1" wp14:anchorId="3A0E667F" wp14:editId="557EF30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el"/>
                                  <w:id w:val="-1070349389"/>
                                  <w:dataBinding w:prefixMappings="xmlns:ns0='http://schemas.openxmlformats.org/package/2006/metadata/core-properties' xmlns:ns1='http://purl.org/dc/elements/1.1/'" w:xpath="/ns0:coreProperties[1]/ns1:title[1]" w:storeItemID="{6C3C8BC8-F283-45AE-878A-BAB7291924A1}"/>
                                  <w:text/>
                                </w:sdtPr>
                                <w:sdtEndPr/>
                                <w:sdtContent>
                                  <w:p w:rsidR="00225A52" w:rsidRDefault="00225A52">
                                    <w:pPr>
                                      <w:pStyle w:val="Title"/>
                                      <w:pBdr>
                                        <w:bottom w:val="none" w:sz="0" w:space="0" w:color="auto"/>
                                      </w:pBdr>
                                      <w:jc w:val="right"/>
                                      <w:rPr>
                                        <w:caps/>
                                        <w:color w:val="FFFFFF" w:themeColor="background1"/>
                                        <w:sz w:val="72"/>
                                        <w:szCs w:val="72"/>
                                      </w:rPr>
                                    </w:pPr>
                                    <w:r>
                                      <w:rPr>
                                        <w:caps/>
                                        <w:color w:val="FFFFFF" w:themeColor="background1"/>
                                        <w:sz w:val="72"/>
                                        <w:szCs w:val="72"/>
                                      </w:rPr>
                                      <w:t>Landelijk Onderzoek naar inductie effecten</w:t>
                                    </w:r>
                                  </w:p>
                                </w:sdtContent>
                              </w:sdt>
                              <w:p w:rsidR="00225A52" w:rsidRDefault="00225A52">
                                <w:pPr>
                                  <w:spacing w:before="240"/>
                                  <w:ind w:left="720"/>
                                  <w:jc w:val="right"/>
                                  <w:rPr>
                                    <w:color w:val="FFFFFF" w:themeColor="background1"/>
                                  </w:rPr>
                                </w:pPr>
                              </w:p>
                              <w:sdt>
                                <w:sdtPr>
                                  <w:rPr>
                                    <w:color w:val="FFFFFF" w:themeColor="background1"/>
                                    <w:sz w:val="21"/>
                                    <w:szCs w:val="21"/>
                                  </w:rPr>
                                  <w:alias w:val="Samenvatting"/>
                                  <w:id w:val="307982498"/>
                                  <w:dataBinding w:prefixMappings="xmlns:ns0='http://schemas.microsoft.com/office/2006/coverPageProps'" w:xpath="/ns0:CoverPageProperties[1]/ns0:Abstract[1]" w:storeItemID="{55AF091B-3C7A-41E3-B477-F2FDAA23CFDA}"/>
                                  <w:text/>
                                </w:sdtPr>
                                <w:sdtEndPr/>
                                <w:sdtContent>
                                  <w:p w:rsidR="00225A52" w:rsidRDefault="00225A52">
                                    <w:pPr>
                                      <w:spacing w:before="240"/>
                                      <w:ind w:left="1008"/>
                                      <w:jc w:val="right"/>
                                      <w:rPr>
                                        <w:color w:val="FFFFFF" w:themeColor="background1"/>
                                      </w:rPr>
                                    </w:pPr>
                                    <w:r>
                                      <w:rPr>
                                        <w:color w:val="FFFFFF" w:themeColor="background1"/>
                                        <w:sz w:val="21"/>
                                        <w:szCs w:val="21"/>
                                      </w:rPr>
                                      <w:t xml:space="preserve">Dit document beschrijft de dataverzameling ten behoeve van het landelijk onderzoek naar regionale inwerktrajecten van het BSL-project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hthoek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" fillcolor="#4f81bd [3204]" stroked="f" strokeweight="2pt">
                    <v:path arrowok="t"/>
                    <v:textbox inset="21.6pt,1in,21.6pt">
                      <w:txbxContent>
                        <w:sdt>
                          <w:sdtPr>
                            <w:rPr>
                              <w:caps/>
                              <w:color w:val="FFFFFF" w:themeColor="background1"/>
                              <w:sz w:val="72"/>
                              <w:szCs w:val="72"/>
                            </w:rPr>
                            <w:alias w:val="Titel"/>
                            <w:id w:val="-1070349389"/>
                            <w:dataBinding w:prefixMappings="xmlns:ns0='http://schemas.openxmlformats.org/package/2006/metadata/core-properties' xmlns:ns1='http://purl.org/dc/elements/1.1/'" w:xpath="/ns0:coreProperties[1]/ns1:title[1]" w:storeItemID="{6C3C8BC8-F283-45AE-878A-BAB7291924A1}"/>
                            <w:text/>
                          </w:sdtPr>
                          <w:sdtContent>
                            <w:p w:rsidR="00225A52" w:rsidRDefault="00225A52">
                              <w:pPr>
                                <w:pStyle w:val="Title"/>
                                <w:pBdr>
                                  <w:bottom w:val="none" w:sz="0" w:space="0" w:color="auto"/>
                                </w:pBdr>
                                <w:jc w:val="right"/>
                                <w:rPr>
                                  <w:caps/>
                                  <w:color w:val="FFFFFF" w:themeColor="background1"/>
                                  <w:sz w:val="72"/>
                                  <w:szCs w:val="72"/>
                                </w:rPr>
                              </w:pPr>
                              <w:r>
                                <w:rPr>
                                  <w:caps/>
                                  <w:color w:val="FFFFFF" w:themeColor="background1"/>
                                  <w:sz w:val="72"/>
                                  <w:szCs w:val="72"/>
                                </w:rPr>
                                <w:t>Landelijk Onderzoek naar inductie effecten</w:t>
                              </w:r>
                            </w:p>
                          </w:sdtContent>
                        </w:sdt>
                        <w:p w:rsidR="00225A52" w:rsidRDefault="00225A52">
                          <w:pPr>
                            <w:spacing w:before="240"/>
                            <w:ind w:left="720"/>
                            <w:jc w:val="right"/>
                            <w:rPr>
                              <w:color w:val="FFFFFF" w:themeColor="background1"/>
                            </w:rPr>
                          </w:pPr>
                        </w:p>
                        <w:sdt>
                          <w:sdtPr>
                            <w:rPr>
                              <w:color w:val="FFFFFF" w:themeColor="background1"/>
                              <w:sz w:val="21"/>
                              <w:szCs w:val="21"/>
                            </w:rPr>
                            <w:alias w:val="Samenvatting"/>
                            <w:id w:val="307982498"/>
                            <w:dataBinding w:prefixMappings="xmlns:ns0='http://schemas.microsoft.com/office/2006/coverPageProps'" w:xpath="/ns0:CoverPageProperties[1]/ns0:Abstract[1]" w:storeItemID="{55AF091B-3C7A-41E3-B477-F2FDAA23CFDA}"/>
                            <w:text/>
                          </w:sdtPr>
                          <w:sdtContent>
                            <w:p w:rsidR="00225A52" w:rsidRDefault="00225A52">
                              <w:pPr>
                                <w:spacing w:before="240"/>
                                <w:ind w:left="1008"/>
                                <w:jc w:val="right"/>
                                <w:rPr>
                                  <w:color w:val="FFFFFF" w:themeColor="background1"/>
                                </w:rPr>
                              </w:pPr>
                              <w:r>
                                <w:rPr>
                                  <w:color w:val="FFFFFF" w:themeColor="background1"/>
                                  <w:sz w:val="21"/>
                                  <w:szCs w:val="21"/>
                                </w:rPr>
                                <w:t xml:space="preserve">Dit document beschrijft de dataverzameling ten behoeve van het landelijk onderzoek naar regionale inwerktrajecten van het BSL-project </w:t>
                              </w:r>
                            </w:p>
                          </w:sdtContent>
                        </w:sdt>
                      </w:txbxContent>
                    </v:textbox>
                    <w10:wrap anchorx="page" anchory="page"/>
                  </v:rect>
                </w:pict>
              </mc:Fallback>
            </mc:AlternateContent>
          </w:r>
          <w:r>
            <w:rPr>
              <w:noProof/>
              <w:lang w:eastAsia="nl-NL"/>
            </w:rPr>
            <mc:AlternateContent>
              <mc:Choice Requires="wps">
                <w:drawing>
                  <wp:anchor distT="0" distB="0" distL="114300" distR="114300" simplePos="0" relativeHeight="251660288" behindDoc="0" locked="0" layoutInCell="1" allowOverlap="1" wp14:anchorId="023EF632" wp14:editId="44777FAE">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Ondertitel"/>
                                  <w:id w:val="1090039369"/>
                                  <w:dataBinding w:prefixMappings="xmlns:ns0='http://schemas.openxmlformats.org/package/2006/metadata/core-properties' xmlns:ns1='http://purl.org/dc/elements/1.1/'" w:xpath="/ns0:coreProperties[1]/ns1:subject[1]" w:storeItemID="{6C3C8BC8-F283-45AE-878A-BAB7291924A1}"/>
                                  <w:text/>
                                </w:sdtPr>
                                <w:sdtEndPr/>
                                <w:sdtContent>
                                  <w:p w:rsidR="00225A52" w:rsidRDefault="00225A52">
                                    <w:pPr>
                                      <w:pStyle w:val="Subtitle"/>
                                      <w:rPr>
                                        <w:color w:val="FFFFFF" w:themeColor="background1"/>
                                      </w:rPr>
                                    </w:pPr>
                                    <w:r>
                                      <w:rPr>
                                        <w:color w:val="FFFFFF" w:themeColor="background1"/>
                                      </w:rPr>
                                      <w:t>LONIE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hthoek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SPuiFK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Ondertitel"/>
                            <w:id w:val="1090039369"/>
                            <w:dataBinding w:prefixMappings="xmlns:ns0='http://schemas.openxmlformats.org/package/2006/metadata/core-properties' xmlns:ns1='http://purl.org/dc/elements/1.1/'" w:xpath="/ns0:coreProperties[1]/ns1:subject[1]" w:storeItemID="{6C3C8BC8-F283-45AE-878A-BAB7291924A1}"/>
                            <w:text/>
                          </w:sdtPr>
                          <w:sdtContent>
                            <w:p w:rsidR="00225A52" w:rsidRDefault="00225A52">
                              <w:pPr>
                                <w:pStyle w:val="Subtitle"/>
                                <w:rPr>
                                  <w:color w:val="FFFFFF" w:themeColor="background1"/>
                                </w:rPr>
                              </w:pPr>
                              <w:r>
                                <w:rPr>
                                  <w:color w:val="FFFFFF" w:themeColor="background1"/>
                                </w:rPr>
                                <w:t>LONIE</w:t>
                              </w:r>
                            </w:p>
                          </w:sdtContent>
                        </w:sdt>
                      </w:txbxContent>
                    </v:textbox>
                    <w10:wrap anchorx="page" anchory="page"/>
                  </v:rect>
                </w:pict>
              </mc:Fallback>
            </mc:AlternateContent>
          </w:r>
        </w:p>
        <w:p w:rsidR="004A1D0A" w:rsidRDefault="004A1D0A"/>
        <w:p w:rsidR="00B43F73" w:rsidRDefault="004A1D0A" w:rsidP="004A7B2B">
          <w:pPr>
            <w:pStyle w:val="Default"/>
          </w:pPr>
          <w:r>
            <w:br w:type="page"/>
          </w:r>
        </w:p>
      </w:sdtContent>
    </w:sdt>
    <w:p w:rsidR="004A7B2B" w:rsidRDefault="004A7B2B" w:rsidP="00794A18">
      <w:pPr>
        <w:pStyle w:val="Default"/>
        <w:jc w:val="both"/>
        <w:rPr>
          <w:rFonts w:ascii="Calibri" w:hAnsi="Calibri" w:cs="Calibri"/>
          <w:color w:val="auto"/>
          <w:sz w:val="28"/>
          <w:szCs w:val="28"/>
        </w:rPr>
      </w:pPr>
      <w:r>
        <w:rPr>
          <w:rFonts w:ascii="Calibri" w:hAnsi="Calibri" w:cs="Calibri"/>
          <w:b/>
          <w:bCs/>
          <w:color w:val="auto"/>
          <w:sz w:val="28"/>
          <w:szCs w:val="28"/>
        </w:rPr>
        <w:lastRenderedPageBreak/>
        <w:t xml:space="preserve">Inleiding </w:t>
      </w:r>
    </w:p>
    <w:p w:rsidR="004A7B2B" w:rsidRDefault="004A7B2B" w:rsidP="00794A18">
      <w:pPr>
        <w:pStyle w:val="Default"/>
        <w:jc w:val="both"/>
        <w:rPr>
          <w:rFonts w:ascii="Calibri" w:hAnsi="Calibri" w:cs="Calibri"/>
          <w:color w:val="auto"/>
          <w:sz w:val="28"/>
          <w:szCs w:val="28"/>
        </w:rPr>
      </w:pPr>
    </w:p>
    <w:p w:rsidR="004A7B2B" w:rsidRDefault="0019180B" w:rsidP="00794A18">
      <w:pPr>
        <w:pStyle w:val="Default"/>
        <w:spacing w:line="276" w:lineRule="auto"/>
        <w:jc w:val="both"/>
        <w:rPr>
          <w:rFonts w:ascii="Calibri" w:hAnsi="Calibri" w:cs="Calibri"/>
          <w:color w:val="auto"/>
          <w:sz w:val="22"/>
          <w:szCs w:val="22"/>
        </w:rPr>
      </w:pPr>
      <w:r>
        <w:rPr>
          <w:rFonts w:ascii="Calibri" w:hAnsi="Calibri" w:cs="Calibri"/>
          <w:color w:val="auto"/>
          <w:sz w:val="22"/>
          <w:szCs w:val="22"/>
        </w:rPr>
        <w:t>De begeleiding van starters</w:t>
      </w:r>
      <w:r w:rsidR="004A7B2B">
        <w:rPr>
          <w:rFonts w:ascii="Calibri" w:hAnsi="Calibri" w:cs="Calibri"/>
          <w:color w:val="auto"/>
          <w:sz w:val="22"/>
          <w:szCs w:val="22"/>
        </w:rPr>
        <w:t xml:space="preserve"> s</w:t>
      </w:r>
      <w:r w:rsidR="0034688E">
        <w:rPr>
          <w:rFonts w:ascii="Calibri" w:hAnsi="Calibri" w:cs="Calibri"/>
          <w:color w:val="auto"/>
          <w:sz w:val="22"/>
          <w:szCs w:val="22"/>
        </w:rPr>
        <w:t>taat hoog op de agenda van het m</w:t>
      </w:r>
      <w:r w:rsidR="004A7B2B">
        <w:rPr>
          <w:rFonts w:ascii="Calibri" w:hAnsi="Calibri" w:cs="Calibri"/>
          <w:color w:val="auto"/>
          <w:sz w:val="22"/>
          <w:szCs w:val="22"/>
        </w:rPr>
        <w:t>inisterie van Onderwijs, Cultuur en Wetenschap</w:t>
      </w:r>
      <w:r w:rsidR="00BA6DF8">
        <w:rPr>
          <w:rFonts w:ascii="Calibri" w:hAnsi="Calibri" w:cs="Calibri"/>
          <w:color w:val="auto"/>
          <w:sz w:val="22"/>
          <w:szCs w:val="22"/>
        </w:rPr>
        <w:t xml:space="preserve"> (OCW)</w:t>
      </w:r>
      <w:r w:rsidR="004A7B2B">
        <w:rPr>
          <w:rFonts w:ascii="Calibri" w:hAnsi="Calibri" w:cs="Calibri"/>
          <w:color w:val="auto"/>
          <w:sz w:val="22"/>
          <w:szCs w:val="22"/>
        </w:rPr>
        <w:t xml:space="preserve">. </w:t>
      </w:r>
      <w:r w:rsidR="0018720E">
        <w:rPr>
          <w:rFonts w:ascii="Calibri" w:hAnsi="Calibri" w:cs="Calibri"/>
          <w:color w:val="auto"/>
          <w:sz w:val="22"/>
          <w:szCs w:val="22"/>
        </w:rPr>
        <w:t>Minister</w:t>
      </w:r>
      <w:r w:rsidR="004A7B2B">
        <w:rPr>
          <w:rFonts w:ascii="Calibri" w:hAnsi="Calibri" w:cs="Calibri"/>
          <w:color w:val="auto"/>
          <w:sz w:val="22"/>
          <w:szCs w:val="22"/>
        </w:rPr>
        <w:t xml:space="preserve"> Bussemaker heeft de ambitie om inductietrajecten op 50-80% van de scholen in het </w:t>
      </w:r>
      <w:r w:rsidR="00AE6EF3">
        <w:rPr>
          <w:rFonts w:ascii="Calibri" w:hAnsi="Calibri" w:cs="Calibri"/>
          <w:color w:val="auto"/>
          <w:sz w:val="22"/>
          <w:szCs w:val="22"/>
        </w:rPr>
        <w:t>v</w:t>
      </w:r>
      <w:r w:rsidR="004A7B2B">
        <w:rPr>
          <w:rFonts w:ascii="Calibri" w:hAnsi="Calibri" w:cs="Calibri"/>
          <w:color w:val="auto"/>
          <w:sz w:val="22"/>
          <w:szCs w:val="22"/>
        </w:rPr>
        <w:t xml:space="preserve">oortgezet </w:t>
      </w:r>
      <w:r w:rsidR="00AE6EF3">
        <w:rPr>
          <w:rFonts w:ascii="Calibri" w:hAnsi="Calibri" w:cs="Calibri"/>
          <w:color w:val="auto"/>
          <w:sz w:val="22"/>
          <w:szCs w:val="22"/>
        </w:rPr>
        <w:t>o</w:t>
      </w:r>
      <w:r w:rsidR="004A7B2B">
        <w:rPr>
          <w:rFonts w:ascii="Calibri" w:hAnsi="Calibri" w:cs="Calibri"/>
          <w:color w:val="auto"/>
          <w:sz w:val="22"/>
          <w:szCs w:val="22"/>
        </w:rPr>
        <w:t xml:space="preserve">nderwijs te realiseren. Zie voor meer informatie hierover de website </w:t>
      </w:r>
      <w:hyperlink r:id="rId10" w:history="1">
        <w:r w:rsidR="00B51B19" w:rsidRPr="00B51B19">
          <w:rPr>
            <w:rStyle w:val="Hyperlink"/>
            <w:rFonts w:ascii="Calibri" w:hAnsi="Calibri" w:cs="Calibri"/>
            <w:sz w:val="22"/>
            <w:szCs w:val="22"/>
          </w:rPr>
          <w:t>https://www.delerarenagenda.nl/de-lerarenagenda</w:t>
        </w:r>
      </w:hyperlink>
      <w:r w:rsidR="00B51B19">
        <w:rPr>
          <w:rFonts w:ascii="Calibri" w:hAnsi="Calibri" w:cs="Calibri"/>
          <w:color w:val="auto"/>
          <w:sz w:val="22"/>
          <w:szCs w:val="22"/>
        </w:rPr>
        <w:t xml:space="preserve"> </w:t>
      </w:r>
      <w:r w:rsidR="004A7B2B">
        <w:rPr>
          <w:rFonts w:ascii="Calibri" w:hAnsi="Calibri" w:cs="Calibri"/>
          <w:color w:val="auto"/>
          <w:sz w:val="22"/>
          <w:szCs w:val="22"/>
        </w:rPr>
        <w:t>met speciale aandacht voor agendapunt</w:t>
      </w:r>
      <w:r w:rsidR="00437762">
        <w:rPr>
          <w:rFonts w:ascii="Calibri" w:hAnsi="Calibri" w:cs="Calibri"/>
          <w:color w:val="auto"/>
          <w:sz w:val="22"/>
          <w:szCs w:val="22"/>
        </w:rPr>
        <w:t xml:space="preserve"> </w:t>
      </w:r>
      <w:r w:rsidR="00BA6DF8">
        <w:rPr>
          <w:rFonts w:ascii="Calibri" w:hAnsi="Calibri" w:cs="Calibri"/>
          <w:color w:val="auto"/>
          <w:sz w:val="22"/>
          <w:szCs w:val="22"/>
        </w:rPr>
        <w:t>vier</w:t>
      </w:r>
      <w:r w:rsidR="004A7B2B">
        <w:rPr>
          <w:rFonts w:ascii="Calibri" w:hAnsi="Calibri" w:cs="Calibri"/>
          <w:color w:val="auto"/>
          <w:sz w:val="22"/>
          <w:szCs w:val="22"/>
        </w:rPr>
        <w:t>.</w:t>
      </w:r>
      <w:r w:rsidR="00BA6DF8">
        <w:rPr>
          <w:rFonts w:ascii="Calibri" w:hAnsi="Calibri" w:cs="Calibri"/>
          <w:color w:val="auto"/>
          <w:sz w:val="22"/>
          <w:szCs w:val="22"/>
        </w:rPr>
        <w:t xml:space="preserve"> D</w:t>
      </w:r>
      <w:r w:rsidR="004A7B2B">
        <w:rPr>
          <w:rFonts w:ascii="Calibri" w:hAnsi="Calibri" w:cs="Calibri"/>
          <w:color w:val="auto"/>
          <w:sz w:val="22"/>
          <w:szCs w:val="22"/>
        </w:rPr>
        <w:t xml:space="preserve">e Nederlandse Universitaire Lerarenopleidingen (ULO’s) en de </w:t>
      </w:r>
      <w:r w:rsidR="00BA6DF8">
        <w:rPr>
          <w:rFonts w:ascii="Calibri" w:hAnsi="Calibri" w:cs="Calibri"/>
          <w:color w:val="auto"/>
          <w:sz w:val="22"/>
          <w:szCs w:val="22"/>
        </w:rPr>
        <w:t xml:space="preserve">Technische Universitaire Lerarenopleidingen </w:t>
      </w:r>
      <w:r w:rsidR="004A7B2B">
        <w:rPr>
          <w:rFonts w:ascii="Calibri" w:hAnsi="Calibri" w:cs="Calibri"/>
          <w:color w:val="auto"/>
          <w:sz w:val="22"/>
          <w:szCs w:val="22"/>
        </w:rPr>
        <w:t xml:space="preserve">(TULO’s) </w:t>
      </w:r>
      <w:r w:rsidR="004A1D0A">
        <w:rPr>
          <w:rFonts w:ascii="Calibri" w:hAnsi="Calibri" w:cs="Calibri"/>
          <w:color w:val="auto"/>
          <w:sz w:val="22"/>
          <w:szCs w:val="22"/>
        </w:rPr>
        <w:t>ontwikkelen</w:t>
      </w:r>
      <w:r w:rsidR="004A7B2B">
        <w:rPr>
          <w:rFonts w:ascii="Calibri" w:hAnsi="Calibri" w:cs="Calibri"/>
          <w:color w:val="auto"/>
          <w:sz w:val="22"/>
          <w:szCs w:val="22"/>
        </w:rPr>
        <w:t xml:space="preserve"> samen met diverse hogescholen driejarige inductiearrangementen </w:t>
      </w:r>
      <w:r w:rsidR="004A1D0A">
        <w:rPr>
          <w:rFonts w:ascii="Calibri" w:hAnsi="Calibri" w:cs="Calibri"/>
          <w:color w:val="auto"/>
          <w:sz w:val="22"/>
          <w:szCs w:val="22"/>
        </w:rPr>
        <w:t>met scholen</w:t>
      </w:r>
      <w:r w:rsidR="004A7B2B">
        <w:rPr>
          <w:rFonts w:ascii="Calibri" w:hAnsi="Calibri" w:cs="Calibri"/>
          <w:color w:val="auto"/>
          <w:sz w:val="22"/>
          <w:szCs w:val="22"/>
        </w:rPr>
        <w:t xml:space="preserve">, die aan vooraf gestelde eisen moeten voldoen. </w:t>
      </w:r>
      <w:r w:rsidR="00021E6B">
        <w:rPr>
          <w:rFonts w:ascii="Calibri" w:hAnsi="Calibri" w:cs="Calibri"/>
          <w:color w:val="auto"/>
          <w:sz w:val="22"/>
          <w:szCs w:val="22"/>
        </w:rPr>
        <w:t xml:space="preserve">Het inductiearrangement is een inwerkprogramma, dat bedoeld is om startende docenten te begeleiden in de dagelijkse praktijk op school. </w:t>
      </w:r>
      <w:r w:rsidR="004A7B2B">
        <w:rPr>
          <w:rFonts w:ascii="Calibri" w:hAnsi="Calibri" w:cs="Calibri"/>
          <w:color w:val="auto"/>
          <w:sz w:val="22"/>
          <w:szCs w:val="22"/>
        </w:rPr>
        <w:t xml:space="preserve">De lerarenopleidingen werken elk in hun eigen regio, met een eigen aanpak en focus, binnen een door OCW vastgesteld kader. </w:t>
      </w:r>
    </w:p>
    <w:p w:rsidR="0019180B" w:rsidRDefault="0019180B" w:rsidP="00794A18">
      <w:pPr>
        <w:pStyle w:val="Default"/>
        <w:spacing w:line="276" w:lineRule="auto"/>
        <w:jc w:val="both"/>
        <w:rPr>
          <w:rFonts w:ascii="Calibri" w:hAnsi="Calibri" w:cs="Calibri"/>
          <w:color w:val="auto"/>
          <w:sz w:val="22"/>
          <w:szCs w:val="22"/>
        </w:rPr>
      </w:pPr>
    </w:p>
    <w:p w:rsidR="004A7B2B" w:rsidRDefault="004A7B2B" w:rsidP="00794A18">
      <w:pPr>
        <w:pStyle w:val="Default"/>
        <w:spacing w:line="276" w:lineRule="auto"/>
        <w:jc w:val="both"/>
        <w:rPr>
          <w:rFonts w:ascii="Calibri" w:hAnsi="Calibri" w:cs="Calibri"/>
          <w:color w:val="auto"/>
          <w:sz w:val="22"/>
          <w:szCs w:val="22"/>
        </w:rPr>
      </w:pPr>
      <w:r>
        <w:rPr>
          <w:rFonts w:ascii="Calibri" w:hAnsi="Calibri" w:cs="Calibri"/>
          <w:color w:val="auto"/>
          <w:sz w:val="22"/>
          <w:szCs w:val="22"/>
        </w:rPr>
        <w:t xml:space="preserve">De lerarenopleiding van de </w:t>
      </w:r>
      <w:r w:rsidRPr="00607F3B">
        <w:rPr>
          <w:rFonts w:ascii="Calibri" w:hAnsi="Calibri" w:cs="Calibri"/>
          <w:bCs/>
          <w:color w:val="auto"/>
          <w:sz w:val="22"/>
          <w:szCs w:val="22"/>
        </w:rPr>
        <w:t>Rijksuniversiteit Groningen</w:t>
      </w:r>
      <w:r w:rsidR="0018720E">
        <w:rPr>
          <w:rFonts w:ascii="Calibri" w:hAnsi="Calibri" w:cs="Calibri"/>
          <w:bCs/>
          <w:color w:val="auto"/>
          <w:sz w:val="22"/>
          <w:szCs w:val="22"/>
        </w:rPr>
        <w:t xml:space="preserve"> (RUG)</w:t>
      </w:r>
      <w:r w:rsidRPr="00607F3B">
        <w:rPr>
          <w:rFonts w:ascii="Calibri" w:hAnsi="Calibri" w:cs="Calibri"/>
          <w:bCs/>
          <w:color w:val="auto"/>
          <w:sz w:val="22"/>
          <w:szCs w:val="22"/>
        </w:rPr>
        <w:t xml:space="preserve"> </w:t>
      </w:r>
      <w:r w:rsidR="00607F3B">
        <w:rPr>
          <w:rFonts w:ascii="Calibri" w:hAnsi="Calibri" w:cs="Calibri"/>
          <w:color w:val="auto"/>
          <w:sz w:val="22"/>
          <w:szCs w:val="22"/>
        </w:rPr>
        <w:t>onderzoekt</w:t>
      </w:r>
      <w:r w:rsidRPr="00607F3B">
        <w:rPr>
          <w:rFonts w:ascii="Calibri" w:hAnsi="Calibri" w:cs="Calibri"/>
          <w:color w:val="auto"/>
          <w:sz w:val="22"/>
          <w:szCs w:val="22"/>
        </w:rPr>
        <w:t xml:space="preserve"> de </w:t>
      </w:r>
      <w:r w:rsidRPr="00607F3B">
        <w:rPr>
          <w:rFonts w:ascii="Calibri" w:hAnsi="Calibri" w:cs="Calibri"/>
          <w:bCs/>
          <w:color w:val="auto"/>
          <w:sz w:val="22"/>
          <w:szCs w:val="22"/>
        </w:rPr>
        <w:t>landelijke effecten</w:t>
      </w:r>
      <w:r>
        <w:rPr>
          <w:rFonts w:ascii="Calibri" w:hAnsi="Calibri" w:cs="Calibri"/>
          <w:b/>
          <w:bCs/>
          <w:color w:val="auto"/>
          <w:sz w:val="22"/>
          <w:szCs w:val="22"/>
        </w:rPr>
        <w:t xml:space="preserve"> </w:t>
      </w:r>
      <w:r>
        <w:rPr>
          <w:rFonts w:ascii="Calibri" w:hAnsi="Calibri" w:cs="Calibri"/>
          <w:color w:val="auto"/>
          <w:sz w:val="22"/>
          <w:szCs w:val="22"/>
        </w:rPr>
        <w:t xml:space="preserve">van de ontwikkelde </w:t>
      </w:r>
      <w:r w:rsidR="00607F3B">
        <w:rPr>
          <w:rFonts w:ascii="Calibri" w:hAnsi="Calibri" w:cs="Calibri"/>
          <w:color w:val="auto"/>
          <w:sz w:val="22"/>
          <w:szCs w:val="22"/>
        </w:rPr>
        <w:t>inductie</w:t>
      </w:r>
      <w:r w:rsidR="00CE5046">
        <w:rPr>
          <w:rFonts w:ascii="Calibri" w:hAnsi="Calibri" w:cs="Calibri"/>
          <w:color w:val="auto"/>
          <w:sz w:val="22"/>
          <w:szCs w:val="22"/>
        </w:rPr>
        <w:t>.</w:t>
      </w:r>
      <w:r>
        <w:rPr>
          <w:rFonts w:ascii="Calibri" w:hAnsi="Calibri" w:cs="Calibri"/>
          <w:color w:val="auto"/>
          <w:sz w:val="22"/>
          <w:szCs w:val="22"/>
        </w:rPr>
        <w:t xml:space="preserve"> Dit onderzoek heeft een looptijd van drie jaar</w:t>
      </w:r>
      <w:r w:rsidR="00607F3B">
        <w:rPr>
          <w:rFonts w:ascii="Calibri" w:hAnsi="Calibri" w:cs="Calibri"/>
          <w:color w:val="auto"/>
          <w:sz w:val="22"/>
          <w:szCs w:val="22"/>
        </w:rPr>
        <w:t xml:space="preserve">, bij </w:t>
      </w:r>
      <w:r w:rsidR="00BA6DF8">
        <w:rPr>
          <w:rFonts w:ascii="Calibri" w:hAnsi="Calibri" w:cs="Calibri"/>
          <w:color w:val="auto"/>
          <w:sz w:val="22"/>
          <w:szCs w:val="22"/>
        </w:rPr>
        <w:t xml:space="preserve">drie </w:t>
      </w:r>
      <w:r w:rsidR="00607F3B">
        <w:rPr>
          <w:rFonts w:ascii="Calibri" w:hAnsi="Calibri" w:cs="Calibri"/>
          <w:color w:val="auto"/>
          <w:sz w:val="22"/>
          <w:szCs w:val="22"/>
        </w:rPr>
        <w:t>cohorten</w:t>
      </w:r>
      <w:r w:rsidR="00CE5046">
        <w:rPr>
          <w:rFonts w:ascii="Calibri" w:hAnsi="Calibri" w:cs="Calibri"/>
          <w:color w:val="auto"/>
          <w:sz w:val="22"/>
          <w:szCs w:val="22"/>
        </w:rPr>
        <w:t xml:space="preserve"> (einddatum 2019)</w:t>
      </w:r>
      <w:r>
        <w:rPr>
          <w:rFonts w:ascii="Calibri" w:hAnsi="Calibri" w:cs="Calibri"/>
          <w:color w:val="auto"/>
          <w:sz w:val="22"/>
          <w:szCs w:val="22"/>
        </w:rPr>
        <w:t xml:space="preserve">. </w:t>
      </w:r>
      <w:r w:rsidR="00955F55">
        <w:rPr>
          <w:rFonts w:ascii="Calibri" w:hAnsi="Calibri" w:cs="Calibri"/>
          <w:color w:val="auto"/>
          <w:sz w:val="22"/>
          <w:szCs w:val="22"/>
        </w:rPr>
        <w:t xml:space="preserve">De totale looptijd </w:t>
      </w:r>
      <w:r w:rsidR="0023542F">
        <w:rPr>
          <w:rFonts w:ascii="Calibri" w:hAnsi="Calibri" w:cs="Calibri"/>
          <w:color w:val="auto"/>
          <w:sz w:val="22"/>
          <w:szCs w:val="22"/>
        </w:rPr>
        <w:t xml:space="preserve">van het landelijk onderzoek </w:t>
      </w:r>
      <w:r w:rsidR="00955F55">
        <w:rPr>
          <w:rFonts w:ascii="Calibri" w:hAnsi="Calibri" w:cs="Calibri"/>
          <w:color w:val="auto"/>
          <w:sz w:val="22"/>
          <w:szCs w:val="22"/>
        </w:rPr>
        <w:t xml:space="preserve">is daarmee </w:t>
      </w:r>
      <w:r w:rsidR="0023542F">
        <w:rPr>
          <w:rFonts w:ascii="Calibri" w:hAnsi="Calibri" w:cs="Calibri"/>
          <w:color w:val="auto"/>
          <w:sz w:val="22"/>
          <w:szCs w:val="22"/>
        </w:rPr>
        <w:t>vijf</w:t>
      </w:r>
      <w:r w:rsidR="00955F55">
        <w:rPr>
          <w:rFonts w:ascii="Calibri" w:hAnsi="Calibri" w:cs="Calibri"/>
          <w:color w:val="auto"/>
          <w:sz w:val="22"/>
          <w:szCs w:val="22"/>
        </w:rPr>
        <w:t xml:space="preserve"> jaar (2014-2019). </w:t>
      </w:r>
      <w:r w:rsidR="0038738C">
        <w:rPr>
          <w:rFonts w:ascii="Calibri" w:hAnsi="Calibri" w:cs="Calibri"/>
          <w:color w:val="auto"/>
          <w:sz w:val="22"/>
          <w:szCs w:val="22"/>
        </w:rPr>
        <w:t xml:space="preserve">Met dit document wordt een beschrijving gegeven van </w:t>
      </w:r>
      <w:r w:rsidR="00F6473E">
        <w:rPr>
          <w:rFonts w:ascii="Calibri" w:hAnsi="Calibri" w:cs="Calibri"/>
          <w:color w:val="auto"/>
          <w:sz w:val="22"/>
          <w:szCs w:val="22"/>
        </w:rPr>
        <w:t xml:space="preserve">de </w:t>
      </w:r>
      <w:r w:rsidR="00CE5046">
        <w:rPr>
          <w:rFonts w:ascii="Calibri" w:hAnsi="Calibri" w:cs="Calibri"/>
          <w:color w:val="auto"/>
          <w:sz w:val="22"/>
          <w:szCs w:val="22"/>
        </w:rPr>
        <w:t xml:space="preserve">onderzoekfocus en </w:t>
      </w:r>
      <w:r w:rsidR="0038738C">
        <w:rPr>
          <w:rFonts w:ascii="Calibri" w:hAnsi="Calibri" w:cs="Calibri"/>
          <w:color w:val="auto"/>
          <w:sz w:val="22"/>
          <w:szCs w:val="22"/>
        </w:rPr>
        <w:t>de dataverzamelingsprocedure.</w:t>
      </w:r>
    </w:p>
    <w:p w:rsidR="00607F3B" w:rsidRDefault="00607F3B" w:rsidP="00794A18">
      <w:pPr>
        <w:pStyle w:val="Default"/>
        <w:spacing w:line="276" w:lineRule="auto"/>
        <w:jc w:val="both"/>
        <w:rPr>
          <w:rFonts w:ascii="Calibri" w:hAnsi="Calibri" w:cs="Calibri"/>
          <w:color w:val="auto"/>
          <w:sz w:val="22"/>
          <w:szCs w:val="22"/>
        </w:rPr>
      </w:pPr>
    </w:p>
    <w:p w:rsidR="004A7B2B" w:rsidRDefault="004A7B2B" w:rsidP="00794A18">
      <w:pPr>
        <w:pStyle w:val="Default"/>
        <w:spacing w:line="276" w:lineRule="auto"/>
        <w:jc w:val="both"/>
        <w:rPr>
          <w:rFonts w:ascii="Calibri" w:hAnsi="Calibri" w:cs="Calibri"/>
          <w:color w:val="auto"/>
          <w:sz w:val="22"/>
          <w:szCs w:val="22"/>
        </w:rPr>
      </w:pPr>
      <w:r>
        <w:rPr>
          <w:rFonts w:ascii="Calibri" w:hAnsi="Calibri" w:cs="Calibri"/>
          <w:color w:val="auto"/>
          <w:sz w:val="22"/>
          <w:szCs w:val="22"/>
        </w:rPr>
        <w:t xml:space="preserve">Elke lerarenopleiding of combinatie van lerarenopleidingen </w:t>
      </w:r>
      <w:r w:rsidR="00607F3B">
        <w:rPr>
          <w:rFonts w:ascii="Calibri" w:hAnsi="Calibri" w:cs="Calibri"/>
          <w:color w:val="auto"/>
          <w:sz w:val="22"/>
          <w:szCs w:val="22"/>
        </w:rPr>
        <w:t>verricht</w:t>
      </w:r>
      <w:r>
        <w:rPr>
          <w:rFonts w:ascii="Calibri" w:hAnsi="Calibri" w:cs="Calibri"/>
          <w:color w:val="auto"/>
          <w:sz w:val="22"/>
          <w:szCs w:val="22"/>
        </w:rPr>
        <w:t xml:space="preserve"> </w:t>
      </w:r>
      <w:r w:rsidR="00607F3B">
        <w:rPr>
          <w:rFonts w:ascii="Calibri" w:hAnsi="Calibri" w:cs="Calibri"/>
          <w:color w:val="auto"/>
          <w:sz w:val="22"/>
          <w:szCs w:val="22"/>
        </w:rPr>
        <w:t xml:space="preserve">tevens ook </w:t>
      </w:r>
      <w:r>
        <w:rPr>
          <w:rFonts w:ascii="Calibri" w:hAnsi="Calibri" w:cs="Calibri"/>
          <w:color w:val="auto"/>
          <w:sz w:val="22"/>
          <w:szCs w:val="22"/>
        </w:rPr>
        <w:t>verdiepend fl</w:t>
      </w:r>
      <w:r w:rsidR="00607F3B">
        <w:rPr>
          <w:rFonts w:ascii="Calibri" w:hAnsi="Calibri" w:cs="Calibri"/>
          <w:color w:val="auto"/>
          <w:sz w:val="22"/>
          <w:szCs w:val="22"/>
        </w:rPr>
        <w:t>ankerend onderzoek</w:t>
      </w:r>
      <w:r w:rsidR="00CE5046">
        <w:rPr>
          <w:rFonts w:ascii="Calibri" w:hAnsi="Calibri" w:cs="Calibri"/>
          <w:color w:val="auto"/>
          <w:sz w:val="22"/>
          <w:szCs w:val="22"/>
        </w:rPr>
        <w:t xml:space="preserve"> (niet opgenomen in dit stuk)</w:t>
      </w:r>
      <w:r>
        <w:rPr>
          <w:rFonts w:ascii="Calibri" w:hAnsi="Calibri" w:cs="Calibri"/>
          <w:color w:val="auto"/>
          <w:sz w:val="22"/>
          <w:szCs w:val="22"/>
        </w:rPr>
        <w:t xml:space="preserve">. </w:t>
      </w:r>
    </w:p>
    <w:p w:rsidR="0019180B" w:rsidRDefault="0019180B" w:rsidP="00794A18">
      <w:pPr>
        <w:pStyle w:val="Default"/>
        <w:spacing w:line="276" w:lineRule="auto"/>
        <w:jc w:val="both"/>
        <w:rPr>
          <w:rFonts w:ascii="Calibri" w:hAnsi="Calibri" w:cs="Calibri"/>
          <w:color w:val="auto"/>
          <w:sz w:val="22"/>
          <w:szCs w:val="22"/>
        </w:rPr>
      </w:pPr>
    </w:p>
    <w:p w:rsidR="00607F3B" w:rsidRDefault="004A7B2B" w:rsidP="00794A18">
      <w:pPr>
        <w:pStyle w:val="Default"/>
        <w:spacing w:line="276" w:lineRule="auto"/>
        <w:jc w:val="both"/>
        <w:rPr>
          <w:rFonts w:ascii="Calibri" w:hAnsi="Calibri" w:cs="Calibri"/>
          <w:color w:val="auto"/>
          <w:sz w:val="22"/>
          <w:szCs w:val="22"/>
        </w:rPr>
      </w:pPr>
      <w:r>
        <w:rPr>
          <w:rFonts w:ascii="Calibri" w:hAnsi="Calibri" w:cs="Calibri"/>
          <w:color w:val="auto"/>
          <w:sz w:val="22"/>
          <w:szCs w:val="22"/>
        </w:rPr>
        <w:t>Mocht</w:t>
      </w:r>
      <w:r w:rsidR="00F6473E">
        <w:rPr>
          <w:rFonts w:ascii="Calibri" w:hAnsi="Calibri" w:cs="Calibri"/>
          <w:color w:val="auto"/>
          <w:sz w:val="22"/>
          <w:szCs w:val="22"/>
        </w:rPr>
        <w:t xml:space="preserve"> u</w:t>
      </w:r>
      <w:r>
        <w:rPr>
          <w:rFonts w:ascii="Calibri" w:hAnsi="Calibri" w:cs="Calibri"/>
          <w:color w:val="auto"/>
          <w:sz w:val="22"/>
          <w:szCs w:val="22"/>
        </w:rPr>
        <w:t xml:space="preserve"> vragen </w:t>
      </w:r>
      <w:r w:rsidR="00F6473E">
        <w:rPr>
          <w:rFonts w:ascii="Calibri" w:hAnsi="Calibri" w:cs="Calibri"/>
          <w:color w:val="auto"/>
          <w:sz w:val="22"/>
          <w:szCs w:val="22"/>
        </w:rPr>
        <w:t xml:space="preserve">hebben met betrekking tot </w:t>
      </w:r>
      <w:r w:rsidR="00CE5046">
        <w:rPr>
          <w:rFonts w:ascii="Calibri" w:hAnsi="Calibri" w:cs="Calibri"/>
          <w:color w:val="auto"/>
          <w:sz w:val="22"/>
          <w:szCs w:val="22"/>
        </w:rPr>
        <w:t>het landelijk onderzoek</w:t>
      </w:r>
      <w:r>
        <w:rPr>
          <w:rFonts w:ascii="Calibri" w:hAnsi="Calibri" w:cs="Calibri"/>
          <w:color w:val="auto"/>
          <w:sz w:val="22"/>
          <w:szCs w:val="22"/>
        </w:rPr>
        <w:t xml:space="preserve">, neem dan contact op met </w:t>
      </w:r>
      <w:r w:rsidR="00F6473E">
        <w:rPr>
          <w:rFonts w:ascii="Calibri" w:hAnsi="Calibri" w:cs="Calibri"/>
          <w:color w:val="auto"/>
          <w:sz w:val="22"/>
          <w:szCs w:val="22"/>
        </w:rPr>
        <w:t xml:space="preserve">de projectorganisatie van het landelijk onderzoek via </w:t>
      </w:r>
      <w:hyperlink r:id="rId11" w:history="1">
        <w:r w:rsidR="00F6473E" w:rsidRPr="007753E1">
          <w:rPr>
            <w:rStyle w:val="Hyperlink"/>
            <w:rFonts w:ascii="Calibri" w:hAnsi="Calibri" w:cs="Calibri"/>
            <w:sz w:val="22"/>
            <w:szCs w:val="22"/>
          </w:rPr>
          <w:t>lonie@rug.nl</w:t>
        </w:r>
      </w:hyperlink>
      <w:r w:rsidR="00F6473E">
        <w:rPr>
          <w:rFonts w:ascii="Calibri" w:hAnsi="Calibri" w:cs="Calibri"/>
          <w:color w:val="auto"/>
          <w:sz w:val="22"/>
          <w:szCs w:val="22"/>
        </w:rPr>
        <w:t xml:space="preserve">. Heeft u vragen over het regionale inductietraject, neem dan contact op met de projectleider van uw regio. </w:t>
      </w:r>
      <w:r w:rsidR="00607F3B">
        <w:rPr>
          <w:rFonts w:ascii="Calibri" w:hAnsi="Calibri" w:cs="Calibri"/>
          <w:color w:val="auto"/>
          <w:sz w:val="22"/>
          <w:szCs w:val="22"/>
        </w:rPr>
        <w:t xml:space="preserve">Zie </w:t>
      </w:r>
      <w:hyperlink r:id="rId12" w:history="1">
        <w:r w:rsidR="00F6473E" w:rsidRPr="007753E1">
          <w:rPr>
            <w:rStyle w:val="Hyperlink"/>
            <w:rFonts w:ascii="Calibri" w:hAnsi="Calibri" w:cs="Calibri"/>
            <w:sz w:val="22"/>
            <w:szCs w:val="22"/>
          </w:rPr>
          <w:t>http://www.begeleidingstartendeleraren.nl/contact/</w:t>
        </w:r>
      </w:hyperlink>
      <w:r w:rsidR="00F6473E">
        <w:rPr>
          <w:rFonts w:ascii="Calibri" w:hAnsi="Calibri" w:cs="Calibri"/>
          <w:color w:val="auto"/>
          <w:sz w:val="22"/>
          <w:szCs w:val="22"/>
        </w:rPr>
        <w:t xml:space="preserve"> </w:t>
      </w:r>
      <w:r w:rsidR="00607F3B">
        <w:rPr>
          <w:rFonts w:ascii="Calibri" w:hAnsi="Calibri" w:cs="Calibri"/>
          <w:color w:val="auto"/>
          <w:sz w:val="22"/>
          <w:szCs w:val="22"/>
        </w:rPr>
        <w:t>voor de regionale contact</w:t>
      </w:r>
      <w:r w:rsidR="00F6473E">
        <w:rPr>
          <w:rFonts w:ascii="Calibri" w:hAnsi="Calibri" w:cs="Calibri"/>
          <w:color w:val="auto"/>
          <w:sz w:val="22"/>
          <w:szCs w:val="22"/>
        </w:rPr>
        <w:t>gegevens.</w:t>
      </w:r>
      <w:r w:rsidR="0038738C">
        <w:rPr>
          <w:rFonts w:ascii="Calibri" w:hAnsi="Calibri" w:cs="Calibri"/>
          <w:color w:val="auto"/>
          <w:sz w:val="22"/>
          <w:szCs w:val="22"/>
        </w:rPr>
        <w:t xml:space="preserve"> </w:t>
      </w:r>
    </w:p>
    <w:p w:rsidR="0038738C" w:rsidRDefault="0038738C" w:rsidP="00794A18">
      <w:pPr>
        <w:pStyle w:val="Default"/>
        <w:spacing w:line="276" w:lineRule="auto"/>
        <w:jc w:val="both"/>
        <w:rPr>
          <w:rFonts w:ascii="Calibri" w:hAnsi="Calibri" w:cs="Calibri"/>
          <w:color w:val="auto"/>
          <w:sz w:val="22"/>
          <w:szCs w:val="22"/>
        </w:rPr>
      </w:pPr>
    </w:p>
    <w:p w:rsidR="0038738C" w:rsidRPr="0038738C" w:rsidRDefault="0038738C" w:rsidP="00794A18">
      <w:pPr>
        <w:pStyle w:val="Default"/>
        <w:spacing w:line="276" w:lineRule="auto"/>
        <w:jc w:val="both"/>
        <w:rPr>
          <w:rFonts w:ascii="Calibri" w:hAnsi="Calibri" w:cs="Calibri"/>
          <w:color w:val="auto"/>
          <w:sz w:val="22"/>
          <w:szCs w:val="22"/>
        </w:rPr>
      </w:pPr>
      <w:r w:rsidRPr="0038738C">
        <w:rPr>
          <w:rFonts w:ascii="Calibri" w:hAnsi="Calibri" w:cs="Calibri"/>
          <w:color w:val="auto"/>
          <w:sz w:val="22"/>
          <w:szCs w:val="22"/>
        </w:rPr>
        <w:t xml:space="preserve">GRONINGEN, </w:t>
      </w:r>
      <w:r w:rsidR="00F6473E">
        <w:rPr>
          <w:rFonts w:ascii="Calibri" w:hAnsi="Calibri" w:cs="Calibri"/>
          <w:color w:val="auto"/>
          <w:sz w:val="22"/>
          <w:szCs w:val="22"/>
        </w:rPr>
        <w:t>augustus</w:t>
      </w:r>
      <w:r w:rsidR="00F6473E" w:rsidRPr="0038738C">
        <w:rPr>
          <w:rFonts w:ascii="Calibri" w:hAnsi="Calibri" w:cs="Calibri"/>
          <w:color w:val="auto"/>
          <w:sz w:val="22"/>
          <w:szCs w:val="22"/>
        </w:rPr>
        <w:t xml:space="preserve"> </w:t>
      </w:r>
      <w:r w:rsidRPr="0038738C">
        <w:rPr>
          <w:rFonts w:ascii="Calibri" w:hAnsi="Calibri" w:cs="Calibri"/>
          <w:color w:val="auto"/>
          <w:sz w:val="22"/>
          <w:szCs w:val="22"/>
        </w:rPr>
        <w:t>201</w:t>
      </w:r>
      <w:r w:rsidR="00F6473E">
        <w:rPr>
          <w:rFonts w:ascii="Calibri" w:hAnsi="Calibri" w:cs="Calibri"/>
          <w:color w:val="auto"/>
          <w:sz w:val="22"/>
          <w:szCs w:val="22"/>
        </w:rPr>
        <w:t>6</w:t>
      </w:r>
    </w:p>
    <w:p w:rsidR="0038738C" w:rsidRPr="0038738C" w:rsidRDefault="0038738C" w:rsidP="00794A18">
      <w:pPr>
        <w:pStyle w:val="Default"/>
        <w:spacing w:line="276" w:lineRule="auto"/>
        <w:jc w:val="both"/>
        <w:rPr>
          <w:rFonts w:ascii="Calibri" w:hAnsi="Calibri" w:cs="Calibri"/>
          <w:color w:val="auto"/>
          <w:sz w:val="22"/>
          <w:szCs w:val="22"/>
        </w:rPr>
      </w:pPr>
      <w:r w:rsidRPr="0038738C">
        <w:rPr>
          <w:rFonts w:ascii="Calibri" w:hAnsi="Calibri" w:cs="Calibri"/>
          <w:color w:val="auto"/>
          <w:sz w:val="22"/>
          <w:szCs w:val="22"/>
        </w:rPr>
        <w:t>Michelle Helms-Lorenz</w:t>
      </w:r>
    </w:p>
    <w:p w:rsidR="0038738C" w:rsidRDefault="0038738C" w:rsidP="00794A18">
      <w:pPr>
        <w:pStyle w:val="Default"/>
        <w:spacing w:line="276" w:lineRule="auto"/>
        <w:jc w:val="both"/>
        <w:rPr>
          <w:rFonts w:ascii="Calibri" w:hAnsi="Calibri" w:cs="Calibri"/>
          <w:color w:val="auto"/>
          <w:sz w:val="22"/>
          <w:szCs w:val="22"/>
        </w:rPr>
      </w:pPr>
      <w:r>
        <w:rPr>
          <w:rFonts w:ascii="Calibri" w:hAnsi="Calibri" w:cs="Calibri"/>
          <w:color w:val="auto"/>
          <w:sz w:val="22"/>
          <w:szCs w:val="22"/>
        </w:rPr>
        <w:t>Petra Flens</w:t>
      </w:r>
    </w:p>
    <w:p w:rsidR="0038738C" w:rsidRPr="00852D3C" w:rsidRDefault="0038738C" w:rsidP="00794A18">
      <w:pPr>
        <w:pStyle w:val="Default"/>
        <w:spacing w:line="276" w:lineRule="auto"/>
        <w:jc w:val="both"/>
        <w:rPr>
          <w:rFonts w:ascii="Calibri" w:hAnsi="Calibri" w:cs="Calibri"/>
          <w:color w:val="auto"/>
          <w:sz w:val="22"/>
          <w:szCs w:val="22"/>
        </w:rPr>
      </w:pPr>
    </w:p>
    <w:p w:rsidR="0038738C" w:rsidRPr="00852D3C" w:rsidRDefault="0038738C" w:rsidP="00794A18">
      <w:pPr>
        <w:pStyle w:val="Default"/>
        <w:spacing w:line="276" w:lineRule="auto"/>
        <w:jc w:val="both"/>
        <w:rPr>
          <w:rFonts w:ascii="Calibri" w:hAnsi="Calibri" w:cs="Calibri"/>
          <w:color w:val="auto"/>
          <w:sz w:val="22"/>
          <w:szCs w:val="22"/>
        </w:rPr>
      </w:pPr>
    </w:p>
    <w:p w:rsidR="00044589" w:rsidRPr="002326E2" w:rsidRDefault="00044589" w:rsidP="00794A18">
      <w:pPr>
        <w:jc w:val="both"/>
        <w:rPr>
          <w:rFonts w:ascii="Cambria" w:hAnsi="Cambria"/>
          <w:sz w:val="24"/>
          <w:szCs w:val="24"/>
        </w:rPr>
      </w:pPr>
      <w:r w:rsidRPr="002326E2">
        <w:br w:type="page"/>
      </w:r>
    </w:p>
    <w:sdt>
      <w:sdtPr>
        <w:rPr>
          <w:rFonts w:asciiTheme="minorHAnsi" w:eastAsiaTheme="minorHAnsi" w:hAnsiTheme="minorHAnsi" w:cstheme="minorBidi"/>
          <w:b w:val="0"/>
          <w:bCs w:val="0"/>
          <w:color w:val="auto"/>
          <w:sz w:val="22"/>
          <w:szCs w:val="22"/>
          <w:lang w:val="nl-NL" w:eastAsia="en-US"/>
        </w:rPr>
        <w:id w:val="-749816837"/>
        <w:docPartObj>
          <w:docPartGallery w:val="Table of Contents"/>
          <w:docPartUnique/>
        </w:docPartObj>
      </w:sdtPr>
      <w:sdtEndPr>
        <w:rPr>
          <w:noProof/>
        </w:rPr>
      </w:sdtEndPr>
      <w:sdtContent>
        <w:p w:rsidR="00044589" w:rsidRDefault="00044589" w:rsidP="00794A18">
          <w:pPr>
            <w:pStyle w:val="TOCHeading"/>
            <w:jc w:val="both"/>
          </w:pPr>
          <w:r>
            <w:t>Contents</w:t>
          </w:r>
        </w:p>
        <w:p w:rsidR="004744C1" w:rsidRDefault="00044589">
          <w:pPr>
            <w:pStyle w:val="TOC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59967092" w:history="1">
            <w:r w:rsidR="004744C1" w:rsidRPr="00304C84">
              <w:rPr>
                <w:rStyle w:val="Hyperlink"/>
                <w:noProof/>
              </w:rPr>
              <w:t>1. Onderzoek focus</w:t>
            </w:r>
            <w:r w:rsidR="004744C1">
              <w:rPr>
                <w:noProof/>
                <w:webHidden/>
              </w:rPr>
              <w:tab/>
            </w:r>
            <w:r w:rsidR="004744C1">
              <w:rPr>
                <w:noProof/>
                <w:webHidden/>
              </w:rPr>
              <w:fldChar w:fldCharType="begin"/>
            </w:r>
            <w:r w:rsidR="004744C1">
              <w:rPr>
                <w:noProof/>
                <w:webHidden/>
              </w:rPr>
              <w:instrText xml:space="preserve"> PAGEREF _Toc459967092 \h </w:instrText>
            </w:r>
            <w:r w:rsidR="004744C1">
              <w:rPr>
                <w:noProof/>
                <w:webHidden/>
              </w:rPr>
            </w:r>
            <w:r w:rsidR="004744C1">
              <w:rPr>
                <w:noProof/>
                <w:webHidden/>
              </w:rPr>
              <w:fldChar w:fldCharType="separate"/>
            </w:r>
            <w:r w:rsidR="00E56B11">
              <w:rPr>
                <w:noProof/>
                <w:webHidden/>
              </w:rPr>
              <w:t>3</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093" w:history="1">
            <w:r w:rsidR="004744C1" w:rsidRPr="00304C84">
              <w:rPr>
                <w:rStyle w:val="Hyperlink"/>
                <w:noProof/>
              </w:rPr>
              <w:t>2. De hypothesen en exploratieve onderzoeksvraag</w:t>
            </w:r>
            <w:r w:rsidR="004744C1">
              <w:rPr>
                <w:noProof/>
                <w:webHidden/>
              </w:rPr>
              <w:tab/>
            </w:r>
            <w:r w:rsidR="004744C1">
              <w:rPr>
                <w:noProof/>
                <w:webHidden/>
              </w:rPr>
              <w:fldChar w:fldCharType="begin"/>
            </w:r>
            <w:r w:rsidR="004744C1">
              <w:rPr>
                <w:noProof/>
                <w:webHidden/>
              </w:rPr>
              <w:instrText xml:space="preserve"> PAGEREF _Toc459967093 \h </w:instrText>
            </w:r>
            <w:r w:rsidR="004744C1">
              <w:rPr>
                <w:noProof/>
                <w:webHidden/>
              </w:rPr>
            </w:r>
            <w:r w:rsidR="004744C1">
              <w:rPr>
                <w:noProof/>
                <w:webHidden/>
              </w:rPr>
              <w:fldChar w:fldCharType="separate"/>
            </w:r>
            <w:r w:rsidR="00E56B11">
              <w:rPr>
                <w:noProof/>
                <w:webHidden/>
              </w:rPr>
              <w:t>3</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094" w:history="1">
            <w:r w:rsidR="004744C1" w:rsidRPr="00304C84">
              <w:rPr>
                <w:rStyle w:val="Hyperlink"/>
                <w:noProof/>
              </w:rPr>
              <w:t>3. Methode</w:t>
            </w:r>
            <w:r w:rsidR="004744C1">
              <w:rPr>
                <w:noProof/>
                <w:webHidden/>
              </w:rPr>
              <w:tab/>
            </w:r>
            <w:r w:rsidR="004744C1">
              <w:rPr>
                <w:noProof/>
                <w:webHidden/>
              </w:rPr>
              <w:fldChar w:fldCharType="begin"/>
            </w:r>
            <w:r w:rsidR="004744C1">
              <w:rPr>
                <w:noProof/>
                <w:webHidden/>
              </w:rPr>
              <w:instrText xml:space="preserve"> PAGEREF _Toc459967094 \h </w:instrText>
            </w:r>
            <w:r w:rsidR="004744C1">
              <w:rPr>
                <w:noProof/>
                <w:webHidden/>
              </w:rPr>
            </w:r>
            <w:r w:rsidR="004744C1">
              <w:rPr>
                <w:noProof/>
                <w:webHidden/>
              </w:rPr>
              <w:fldChar w:fldCharType="separate"/>
            </w:r>
            <w:r w:rsidR="00E56B11">
              <w:rPr>
                <w:noProof/>
                <w:webHidden/>
              </w:rPr>
              <w:t>4</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095" w:history="1">
            <w:r w:rsidR="004744C1" w:rsidRPr="00304C84">
              <w:rPr>
                <w:rStyle w:val="Hyperlink"/>
                <w:noProof/>
              </w:rPr>
              <w:t>3.1 Steekproef</w:t>
            </w:r>
            <w:r w:rsidR="004744C1">
              <w:rPr>
                <w:noProof/>
                <w:webHidden/>
              </w:rPr>
              <w:tab/>
            </w:r>
            <w:r w:rsidR="004744C1">
              <w:rPr>
                <w:noProof/>
                <w:webHidden/>
              </w:rPr>
              <w:fldChar w:fldCharType="begin"/>
            </w:r>
            <w:r w:rsidR="004744C1">
              <w:rPr>
                <w:noProof/>
                <w:webHidden/>
              </w:rPr>
              <w:instrText xml:space="preserve"> PAGEREF _Toc459967095 \h </w:instrText>
            </w:r>
            <w:r w:rsidR="004744C1">
              <w:rPr>
                <w:noProof/>
                <w:webHidden/>
              </w:rPr>
            </w:r>
            <w:r w:rsidR="004744C1">
              <w:rPr>
                <w:noProof/>
                <w:webHidden/>
              </w:rPr>
              <w:fldChar w:fldCharType="separate"/>
            </w:r>
            <w:r w:rsidR="00E56B11">
              <w:rPr>
                <w:noProof/>
                <w:webHidden/>
              </w:rPr>
              <w:t>4</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096" w:history="1">
            <w:r w:rsidR="004744C1" w:rsidRPr="00304C84">
              <w:rPr>
                <w:rStyle w:val="Hyperlink"/>
                <w:noProof/>
              </w:rPr>
              <w:t>3.2 Instrumenten</w:t>
            </w:r>
            <w:r w:rsidR="004744C1">
              <w:rPr>
                <w:noProof/>
                <w:webHidden/>
              </w:rPr>
              <w:tab/>
            </w:r>
            <w:r w:rsidR="004744C1">
              <w:rPr>
                <w:noProof/>
                <w:webHidden/>
              </w:rPr>
              <w:fldChar w:fldCharType="begin"/>
            </w:r>
            <w:r w:rsidR="004744C1">
              <w:rPr>
                <w:noProof/>
                <w:webHidden/>
              </w:rPr>
              <w:instrText xml:space="preserve"> PAGEREF _Toc459967096 \h </w:instrText>
            </w:r>
            <w:r w:rsidR="004744C1">
              <w:rPr>
                <w:noProof/>
                <w:webHidden/>
              </w:rPr>
            </w:r>
            <w:r w:rsidR="004744C1">
              <w:rPr>
                <w:noProof/>
                <w:webHidden/>
              </w:rPr>
              <w:fldChar w:fldCharType="separate"/>
            </w:r>
            <w:r w:rsidR="00E56B11">
              <w:rPr>
                <w:noProof/>
                <w:webHidden/>
              </w:rPr>
              <w:t>4</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097" w:history="1">
            <w:r w:rsidR="004744C1" w:rsidRPr="00304C84">
              <w:rPr>
                <w:rStyle w:val="Hyperlink"/>
                <w:rFonts w:eastAsia="SimSun"/>
                <w:noProof/>
              </w:rPr>
              <w:t>4. Procedure</w:t>
            </w:r>
            <w:r w:rsidR="004744C1">
              <w:rPr>
                <w:noProof/>
                <w:webHidden/>
              </w:rPr>
              <w:tab/>
            </w:r>
            <w:r w:rsidR="004744C1">
              <w:rPr>
                <w:noProof/>
                <w:webHidden/>
              </w:rPr>
              <w:fldChar w:fldCharType="begin"/>
            </w:r>
            <w:r w:rsidR="004744C1">
              <w:rPr>
                <w:noProof/>
                <w:webHidden/>
              </w:rPr>
              <w:instrText xml:space="preserve"> PAGEREF _Toc459967097 \h </w:instrText>
            </w:r>
            <w:r w:rsidR="004744C1">
              <w:rPr>
                <w:noProof/>
                <w:webHidden/>
              </w:rPr>
            </w:r>
            <w:r w:rsidR="004744C1">
              <w:rPr>
                <w:noProof/>
                <w:webHidden/>
              </w:rPr>
              <w:fldChar w:fldCharType="separate"/>
            </w:r>
            <w:r w:rsidR="00E56B11">
              <w:rPr>
                <w:noProof/>
                <w:webHidden/>
              </w:rPr>
              <w:t>5</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098" w:history="1">
            <w:r w:rsidR="004744C1" w:rsidRPr="00304C84">
              <w:rPr>
                <w:rStyle w:val="Hyperlink"/>
                <w:noProof/>
              </w:rPr>
              <w:t>4.1 Aanmelding van deelnemers (gewijzigde procedure)</w:t>
            </w:r>
            <w:r w:rsidR="004744C1">
              <w:rPr>
                <w:noProof/>
                <w:webHidden/>
              </w:rPr>
              <w:tab/>
            </w:r>
            <w:r w:rsidR="004744C1">
              <w:rPr>
                <w:noProof/>
                <w:webHidden/>
              </w:rPr>
              <w:fldChar w:fldCharType="begin"/>
            </w:r>
            <w:r w:rsidR="004744C1">
              <w:rPr>
                <w:noProof/>
                <w:webHidden/>
              </w:rPr>
              <w:instrText xml:space="preserve"> PAGEREF _Toc459967098 \h </w:instrText>
            </w:r>
            <w:r w:rsidR="004744C1">
              <w:rPr>
                <w:noProof/>
                <w:webHidden/>
              </w:rPr>
            </w:r>
            <w:r w:rsidR="004744C1">
              <w:rPr>
                <w:noProof/>
                <w:webHidden/>
              </w:rPr>
              <w:fldChar w:fldCharType="separate"/>
            </w:r>
            <w:r w:rsidR="00E56B11">
              <w:rPr>
                <w:noProof/>
                <w:webHidden/>
              </w:rPr>
              <w:t>5</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099" w:history="1">
            <w:r w:rsidR="004744C1" w:rsidRPr="00304C84">
              <w:rPr>
                <w:rStyle w:val="Hyperlink"/>
                <w:noProof/>
              </w:rPr>
              <w:t>4.2 Begeleiding (inductie arrangement)</w:t>
            </w:r>
            <w:r w:rsidR="004744C1">
              <w:rPr>
                <w:noProof/>
                <w:webHidden/>
              </w:rPr>
              <w:tab/>
            </w:r>
            <w:r w:rsidR="004744C1">
              <w:rPr>
                <w:noProof/>
                <w:webHidden/>
              </w:rPr>
              <w:fldChar w:fldCharType="begin"/>
            </w:r>
            <w:r w:rsidR="004744C1">
              <w:rPr>
                <w:noProof/>
                <w:webHidden/>
              </w:rPr>
              <w:instrText xml:space="preserve"> PAGEREF _Toc459967099 \h </w:instrText>
            </w:r>
            <w:r w:rsidR="004744C1">
              <w:rPr>
                <w:noProof/>
                <w:webHidden/>
              </w:rPr>
            </w:r>
            <w:r w:rsidR="004744C1">
              <w:rPr>
                <w:noProof/>
                <w:webHidden/>
              </w:rPr>
              <w:fldChar w:fldCharType="separate"/>
            </w:r>
            <w:r w:rsidR="00E56B11">
              <w:rPr>
                <w:noProof/>
                <w:webHidden/>
              </w:rPr>
              <w:t>6</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0" w:history="1">
            <w:r w:rsidR="004744C1" w:rsidRPr="00304C84">
              <w:rPr>
                <w:rStyle w:val="Hyperlink"/>
                <w:noProof/>
              </w:rPr>
              <w:t>4.3 Trainingen</w:t>
            </w:r>
            <w:r w:rsidR="004744C1">
              <w:rPr>
                <w:noProof/>
                <w:webHidden/>
              </w:rPr>
              <w:tab/>
            </w:r>
            <w:r w:rsidR="004744C1">
              <w:rPr>
                <w:noProof/>
                <w:webHidden/>
              </w:rPr>
              <w:fldChar w:fldCharType="begin"/>
            </w:r>
            <w:r w:rsidR="004744C1">
              <w:rPr>
                <w:noProof/>
                <w:webHidden/>
              </w:rPr>
              <w:instrText xml:space="preserve"> PAGEREF _Toc459967100 \h </w:instrText>
            </w:r>
            <w:r w:rsidR="004744C1">
              <w:rPr>
                <w:noProof/>
                <w:webHidden/>
              </w:rPr>
            </w:r>
            <w:r w:rsidR="004744C1">
              <w:rPr>
                <w:noProof/>
                <w:webHidden/>
              </w:rPr>
              <w:fldChar w:fldCharType="separate"/>
            </w:r>
            <w:r w:rsidR="00E56B11">
              <w:rPr>
                <w:noProof/>
                <w:webHidden/>
              </w:rPr>
              <w:t>6</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1" w:history="1">
            <w:r w:rsidR="004744C1" w:rsidRPr="00304C84">
              <w:rPr>
                <w:rStyle w:val="Hyperlink"/>
                <w:noProof/>
              </w:rPr>
              <w:t>4.4 Informed consent</w:t>
            </w:r>
            <w:r w:rsidR="004744C1">
              <w:rPr>
                <w:noProof/>
                <w:webHidden/>
              </w:rPr>
              <w:tab/>
            </w:r>
            <w:r w:rsidR="004744C1">
              <w:rPr>
                <w:noProof/>
                <w:webHidden/>
              </w:rPr>
              <w:fldChar w:fldCharType="begin"/>
            </w:r>
            <w:r w:rsidR="004744C1">
              <w:rPr>
                <w:noProof/>
                <w:webHidden/>
              </w:rPr>
              <w:instrText xml:space="preserve"> PAGEREF _Toc459967101 \h </w:instrText>
            </w:r>
            <w:r w:rsidR="004744C1">
              <w:rPr>
                <w:noProof/>
                <w:webHidden/>
              </w:rPr>
            </w:r>
            <w:r w:rsidR="004744C1">
              <w:rPr>
                <w:noProof/>
                <w:webHidden/>
              </w:rPr>
              <w:fldChar w:fldCharType="separate"/>
            </w:r>
            <w:r w:rsidR="00E56B11">
              <w:rPr>
                <w:noProof/>
                <w:webHidden/>
              </w:rPr>
              <w:t>6</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2" w:history="1">
            <w:r w:rsidR="004744C1" w:rsidRPr="00304C84">
              <w:rPr>
                <w:rStyle w:val="Hyperlink"/>
                <w:noProof/>
              </w:rPr>
              <w:t>4.5 Observaties</w:t>
            </w:r>
            <w:r w:rsidR="004744C1">
              <w:rPr>
                <w:noProof/>
                <w:webHidden/>
              </w:rPr>
              <w:tab/>
            </w:r>
            <w:r w:rsidR="004744C1">
              <w:rPr>
                <w:noProof/>
                <w:webHidden/>
              </w:rPr>
              <w:fldChar w:fldCharType="begin"/>
            </w:r>
            <w:r w:rsidR="004744C1">
              <w:rPr>
                <w:noProof/>
                <w:webHidden/>
              </w:rPr>
              <w:instrText xml:space="preserve"> PAGEREF _Toc459967102 \h </w:instrText>
            </w:r>
            <w:r w:rsidR="004744C1">
              <w:rPr>
                <w:noProof/>
                <w:webHidden/>
              </w:rPr>
            </w:r>
            <w:r w:rsidR="004744C1">
              <w:rPr>
                <w:noProof/>
                <w:webHidden/>
              </w:rPr>
              <w:fldChar w:fldCharType="separate"/>
            </w:r>
            <w:r w:rsidR="00E56B11">
              <w:rPr>
                <w:noProof/>
                <w:webHidden/>
              </w:rPr>
              <w:t>6</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3" w:history="1">
            <w:r w:rsidR="004744C1" w:rsidRPr="00304C84">
              <w:rPr>
                <w:rStyle w:val="Hyperlink"/>
                <w:noProof/>
              </w:rPr>
              <w:t>4.6 Afname leerlingvragenlijst</w:t>
            </w:r>
            <w:r w:rsidR="004744C1">
              <w:rPr>
                <w:noProof/>
                <w:webHidden/>
              </w:rPr>
              <w:tab/>
            </w:r>
            <w:r w:rsidR="004744C1">
              <w:rPr>
                <w:noProof/>
                <w:webHidden/>
              </w:rPr>
              <w:fldChar w:fldCharType="begin"/>
            </w:r>
            <w:r w:rsidR="004744C1">
              <w:rPr>
                <w:noProof/>
                <w:webHidden/>
              </w:rPr>
              <w:instrText xml:space="preserve"> PAGEREF _Toc459967103 \h </w:instrText>
            </w:r>
            <w:r w:rsidR="004744C1">
              <w:rPr>
                <w:noProof/>
                <w:webHidden/>
              </w:rPr>
            </w:r>
            <w:r w:rsidR="004744C1">
              <w:rPr>
                <w:noProof/>
                <w:webHidden/>
              </w:rPr>
              <w:fldChar w:fldCharType="separate"/>
            </w:r>
            <w:r w:rsidR="00E56B11">
              <w:rPr>
                <w:noProof/>
                <w:webHidden/>
              </w:rPr>
              <w:t>6</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4" w:history="1">
            <w:r w:rsidR="004744C1" w:rsidRPr="00304C84">
              <w:rPr>
                <w:rStyle w:val="Hyperlink"/>
                <w:noProof/>
              </w:rPr>
              <w:t>4.7 Exit melding</w:t>
            </w:r>
            <w:r w:rsidR="004744C1">
              <w:rPr>
                <w:noProof/>
                <w:webHidden/>
              </w:rPr>
              <w:tab/>
            </w:r>
            <w:r w:rsidR="004744C1">
              <w:rPr>
                <w:noProof/>
                <w:webHidden/>
              </w:rPr>
              <w:fldChar w:fldCharType="begin"/>
            </w:r>
            <w:r w:rsidR="004744C1">
              <w:rPr>
                <w:noProof/>
                <w:webHidden/>
              </w:rPr>
              <w:instrText xml:space="preserve"> PAGEREF _Toc459967104 \h </w:instrText>
            </w:r>
            <w:r w:rsidR="004744C1">
              <w:rPr>
                <w:noProof/>
                <w:webHidden/>
              </w:rPr>
            </w:r>
            <w:r w:rsidR="004744C1">
              <w:rPr>
                <w:noProof/>
                <w:webHidden/>
              </w:rPr>
              <w:fldChar w:fldCharType="separate"/>
            </w:r>
            <w:r w:rsidR="00E56B11">
              <w:rPr>
                <w:noProof/>
                <w:webHidden/>
              </w:rPr>
              <w:t>7</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5" w:history="1">
            <w:r w:rsidR="004744C1" w:rsidRPr="00304C84">
              <w:rPr>
                <w:rStyle w:val="Hyperlink"/>
                <w:noProof/>
              </w:rPr>
              <w:t>4.8 Beloning voor de starter</w:t>
            </w:r>
            <w:r w:rsidR="004744C1">
              <w:rPr>
                <w:noProof/>
                <w:webHidden/>
              </w:rPr>
              <w:tab/>
            </w:r>
            <w:r w:rsidR="004744C1">
              <w:rPr>
                <w:noProof/>
                <w:webHidden/>
              </w:rPr>
              <w:fldChar w:fldCharType="begin"/>
            </w:r>
            <w:r w:rsidR="004744C1">
              <w:rPr>
                <w:noProof/>
                <w:webHidden/>
              </w:rPr>
              <w:instrText xml:space="preserve"> PAGEREF _Toc459967105 \h </w:instrText>
            </w:r>
            <w:r w:rsidR="004744C1">
              <w:rPr>
                <w:noProof/>
                <w:webHidden/>
              </w:rPr>
            </w:r>
            <w:r w:rsidR="004744C1">
              <w:rPr>
                <w:noProof/>
                <w:webHidden/>
              </w:rPr>
              <w:fldChar w:fldCharType="separate"/>
            </w:r>
            <w:r w:rsidR="00E56B11">
              <w:rPr>
                <w:noProof/>
                <w:webHidden/>
              </w:rPr>
              <w:t>7</w:t>
            </w:r>
            <w:r w:rsidR="004744C1">
              <w:rPr>
                <w:noProof/>
                <w:webHidden/>
              </w:rPr>
              <w:fldChar w:fldCharType="end"/>
            </w:r>
          </w:hyperlink>
        </w:p>
        <w:p w:rsidR="004744C1" w:rsidRDefault="000C100C">
          <w:pPr>
            <w:pStyle w:val="TOC2"/>
            <w:tabs>
              <w:tab w:val="right" w:leader="dot" w:pos="9062"/>
            </w:tabs>
            <w:rPr>
              <w:rFonts w:eastAsiaTheme="minorEastAsia"/>
              <w:noProof/>
              <w:lang w:eastAsia="nl-NL"/>
            </w:rPr>
          </w:pPr>
          <w:hyperlink w:anchor="_Toc459967106" w:history="1">
            <w:r w:rsidR="004744C1" w:rsidRPr="00304C84">
              <w:rPr>
                <w:rStyle w:val="Hyperlink"/>
                <w:noProof/>
              </w:rPr>
              <w:t>4.9 Beloning voor de school</w:t>
            </w:r>
            <w:r w:rsidR="004744C1">
              <w:rPr>
                <w:noProof/>
                <w:webHidden/>
              </w:rPr>
              <w:tab/>
            </w:r>
            <w:r w:rsidR="004744C1">
              <w:rPr>
                <w:noProof/>
                <w:webHidden/>
              </w:rPr>
              <w:fldChar w:fldCharType="begin"/>
            </w:r>
            <w:r w:rsidR="004744C1">
              <w:rPr>
                <w:noProof/>
                <w:webHidden/>
              </w:rPr>
              <w:instrText xml:space="preserve"> PAGEREF _Toc459967106 \h </w:instrText>
            </w:r>
            <w:r w:rsidR="004744C1">
              <w:rPr>
                <w:noProof/>
                <w:webHidden/>
              </w:rPr>
            </w:r>
            <w:r w:rsidR="004744C1">
              <w:rPr>
                <w:noProof/>
                <w:webHidden/>
              </w:rPr>
              <w:fldChar w:fldCharType="separate"/>
            </w:r>
            <w:r w:rsidR="00E56B11">
              <w:rPr>
                <w:noProof/>
                <w:webHidden/>
              </w:rPr>
              <w:t>7</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07" w:history="1">
            <w:r w:rsidR="004744C1" w:rsidRPr="00304C84">
              <w:rPr>
                <w:rStyle w:val="Hyperlink"/>
                <w:noProof/>
              </w:rPr>
              <w:t>5. Communicatie</w:t>
            </w:r>
            <w:r w:rsidR="004744C1">
              <w:rPr>
                <w:noProof/>
                <w:webHidden/>
              </w:rPr>
              <w:tab/>
            </w:r>
            <w:r w:rsidR="004744C1">
              <w:rPr>
                <w:noProof/>
                <w:webHidden/>
              </w:rPr>
              <w:fldChar w:fldCharType="begin"/>
            </w:r>
            <w:r w:rsidR="004744C1">
              <w:rPr>
                <w:noProof/>
                <w:webHidden/>
              </w:rPr>
              <w:instrText xml:space="preserve"> PAGEREF _Toc459967107 \h </w:instrText>
            </w:r>
            <w:r w:rsidR="004744C1">
              <w:rPr>
                <w:noProof/>
                <w:webHidden/>
              </w:rPr>
            </w:r>
            <w:r w:rsidR="004744C1">
              <w:rPr>
                <w:noProof/>
                <w:webHidden/>
              </w:rPr>
              <w:fldChar w:fldCharType="separate"/>
            </w:r>
            <w:r w:rsidR="00E56B11">
              <w:rPr>
                <w:noProof/>
                <w:webHidden/>
              </w:rPr>
              <w:t>7</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08" w:history="1">
            <w:r w:rsidR="004744C1" w:rsidRPr="00304C84">
              <w:rPr>
                <w:rStyle w:val="Hyperlink"/>
                <w:noProof/>
              </w:rPr>
              <w:t>Bijlage 1: Formulier voor de aanmelding inclusief Geïnformeerde Toestemming</w:t>
            </w:r>
            <w:r w:rsidR="004744C1">
              <w:rPr>
                <w:noProof/>
                <w:webHidden/>
              </w:rPr>
              <w:tab/>
            </w:r>
            <w:r w:rsidR="004744C1">
              <w:rPr>
                <w:noProof/>
                <w:webHidden/>
              </w:rPr>
              <w:fldChar w:fldCharType="begin"/>
            </w:r>
            <w:r w:rsidR="004744C1">
              <w:rPr>
                <w:noProof/>
                <w:webHidden/>
              </w:rPr>
              <w:instrText xml:space="preserve"> PAGEREF _Toc459967108 \h </w:instrText>
            </w:r>
            <w:r w:rsidR="004744C1">
              <w:rPr>
                <w:noProof/>
                <w:webHidden/>
              </w:rPr>
            </w:r>
            <w:r w:rsidR="004744C1">
              <w:rPr>
                <w:noProof/>
                <w:webHidden/>
              </w:rPr>
              <w:fldChar w:fldCharType="separate"/>
            </w:r>
            <w:r w:rsidR="00E56B11">
              <w:rPr>
                <w:noProof/>
                <w:webHidden/>
              </w:rPr>
              <w:t>8</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09" w:history="1">
            <w:r w:rsidR="004744C1" w:rsidRPr="00304C84">
              <w:rPr>
                <w:rStyle w:val="Hyperlink"/>
                <w:noProof/>
              </w:rPr>
              <w:t>Bijlage 2: Communicatieplan</w:t>
            </w:r>
            <w:r w:rsidR="004744C1">
              <w:rPr>
                <w:noProof/>
                <w:webHidden/>
              </w:rPr>
              <w:tab/>
            </w:r>
            <w:r w:rsidR="004744C1">
              <w:rPr>
                <w:noProof/>
                <w:webHidden/>
              </w:rPr>
              <w:fldChar w:fldCharType="begin"/>
            </w:r>
            <w:r w:rsidR="004744C1">
              <w:rPr>
                <w:noProof/>
                <w:webHidden/>
              </w:rPr>
              <w:instrText xml:space="preserve"> PAGEREF _Toc459967109 \h </w:instrText>
            </w:r>
            <w:r w:rsidR="004744C1">
              <w:rPr>
                <w:noProof/>
                <w:webHidden/>
              </w:rPr>
            </w:r>
            <w:r w:rsidR="004744C1">
              <w:rPr>
                <w:noProof/>
                <w:webHidden/>
              </w:rPr>
              <w:fldChar w:fldCharType="separate"/>
            </w:r>
            <w:r w:rsidR="00E56B11">
              <w:rPr>
                <w:noProof/>
                <w:webHidden/>
              </w:rPr>
              <w:t>14</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10" w:history="1">
            <w:r w:rsidR="004744C1" w:rsidRPr="00304C84">
              <w:rPr>
                <w:rStyle w:val="Hyperlink"/>
                <w:rFonts w:eastAsia="Times New Roman"/>
                <w:noProof/>
                <w:lang w:eastAsia="nl-NL"/>
              </w:rPr>
              <w:t>Bijlage 3A: ICALT-observatie training</w:t>
            </w:r>
            <w:r w:rsidR="004744C1">
              <w:rPr>
                <w:noProof/>
                <w:webHidden/>
              </w:rPr>
              <w:tab/>
            </w:r>
            <w:r w:rsidR="004744C1">
              <w:rPr>
                <w:noProof/>
                <w:webHidden/>
              </w:rPr>
              <w:fldChar w:fldCharType="begin"/>
            </w:r>
            <w:r w:rsidR="004744C1">
              <w:rPr>
                <w:noProof/>
                <w:webHidden/>
              </w:rPr>
              <w:instrText xml:space="preserve"> PAGEREF _Toc459967110 \h </w:instrText>
            </w:r>
            <w:r w:rsidR="004744C1">
              <w:rPr>
                <w:noProof/>
                <w:webHidden/>
              </w:rPr>
            </w:r>
            <w:r w:rsidR="004744C1">
              <w:rPr>
                <w:noProof/>
                <w:webHidden/>
              </w:rPr>
              <w:fldChar w:fldCharType="separate"/>
            </w:r>
            <w:r w:rsidR="00E56B11">
              <w:rPr>
                <w:noProof/>
                <w:webHidden/>
              </w:rPr>
              <w:t>16</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11" w:history="1">
            <w:r w:rsidR="004744C1" w:rsidRPr="00304C84">
              <w:rPr>
                <w:rStyle w:val="Hyperlink"/>
                <w:rFonts w:eastAsia="Times New Roman"/>
                <w:noProof/>
                <w:lang w:eastAsia="nl-NL"/>
              </w:rPr>
              <w:t>Bijlage 3B: Training ‘Begeleiden in de klas’</w:t>
            </w:r>
            <w:r w:rsidR="004744C1">
              <w:rPr>
                <w:noProof/>
                <w:webHidden/>
              </w:rPr>
              <w:tab/>
            </w:r>
            <w:r w:rsidR="004744C1">
              <w:rPr>
                <w:noProof/>
                <w:webHidden/>
              </w:rPr>
              <w:fldChar w:fldCharType="begin"/>
            </w:r>
            <w:r w:rsidR="004744C1">
              <w:rPr>
                <w:noProof/>
                <w:webHidden/>
              </w:rPr>
              <w:instrText xml:space="preserve"> PAGEREF _Toc459967111 \h </w:instrText>
            </w:r>
            <w:r w:rsidR="004744C1">
              <w:rPr>
                <w:noProof/>
                <w:webHidden/>
              </w:rPr>
            </w:r>
            <w:r w:rsidR="004744C1">
              <w:rPr>
                <w:noProof/>
                <w:webHidden/>
              </w:rPr>
              <w:fldChar w:fldCharType="separate"/>
            </w:r>
            <w:r w:rsidR="00E56B11">
              <w:rPr>
                <w:noProof/>
                <w:webHidden/>
              </w:rPr>
              <w:t>17</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12" w:history="1">
            <w:r w:rsidR="004744C1" w:rsidRPr="00304C84">
              <w:rPr>
                <w:rStyle w:val="Hyperlink"/>
                <w:noProof/>
              </w:rPr>
              <w:t>Bijlage 4A: Richtlijnen voor de startende docent</w:t>
            </w:r>
            <w:r w:rsidR="004744C1">
              <w:rPr>
                <w:noProof/>
                <w:webHidden/>
              </w:rPr>
              <w:tab/>
            </w:r>
            <w:r w:rsidR="004744C1">
              <w:rPr>
                <w:noProof/>
                <w:webHidden/>
              </w:rPr>
              <w:fldChar w:fldCharType="begin"/>
            </w:r>
            <w:r w:rsidR="004744C1">
              <w:rPr>
                <w:noProof/>
                <w:webHidden/>
              </w:rPr>
              <w:instrText xml:space="preserve"> PAGEREF _Toc459967112 \h </w:instrText>
            </w:r>
            <w:r w:rsidR="004744C1">
              <w:rPr>
                <w:noProof/>
                <w:webHidden/>
              </w:rPr>
            </w:r>
            <w:r w:rsidR="004744C1">
              <w:rPr>
                <w:noProof/>
                <w:webHidden/>
              </w:rPr>
              <w:fldChar w:fldCharType="separate"/>
            </w:r>
            <w:r w:rsidR="00E56B11">
              <w:rPr>
                <w:noProof/>
                <w:webHidden/>
              </w:rPr>
              <w:t>19</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13" w:history="1">
            <w:r w:rsidR="004744C1" w:rsidRPr="00304C84">
              <w:rPr>
                <w:rStyle w:val="Hyperlink"/>
                <w:noProof/>
              </w:rPr>
              <w:t>Bijlage 4B: Richtlijnen voor de observator</w:t>
            </w:r>
            <w:r w:rsidR="004744C1">
              <w:rPr>
                <w:noProof/>
                <w:webHidden/>
              </w:rPr>
              <w:tab/>
            </w:r>
            <w:r w:rsidR="004744C1">
              <w:rPr>
                <w:noProof/>
                <w:webHidden/>
              </w:rPr>
              <w:fldChar w:fldCharType="begin"/>
            </w:r>
            <w:r w:rsidR="004744C1">
              <w:rPr>
                <w:noProof/>
                <w:webHidden/>
              </w:rPr>
              <w:instrText xml:space="preserve"> PAGEREF _Toc459967113 \h </w:instrText>
            </w:r>
            <w:r w:rsidR="004744C1">
              <w:rPr>
                <w:noProof/>
                <w:webHidden/>
              </w:rPr>
            </w:r>
            <w:r w:rsidR="004744C1">
              <w:rPr>
                <w:noProof/>
                <w:webHidden/>
              </w:rPr>
              <w:fldChar w:fldCharType="separate"/>
            </w:r>
            <w:r w:rsidR="00E56B11">
              <w:rPr>
                <w:noProof/>
                <w:webHidden/>
              </w:rPr>
              <w:t>21</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14" w:history="1">
            <w:r w:rsidR="004744C1" w:rsidRPr="00304C84">
              <w:rPr>
                <w:rStyle w:val="Hyperlink"/>
                <w:noProof/>
              </w:rPr>
              <w:t>Bijlage 4C: Richtlijnen voor de schoolcontactpersoon</w:t>
            </w:r>
            <w:r w:rsidR="004744C1">
              <w:rPr>
                <w:noProof/>
                <w:webHidden/>
              </w:rPr>
              <w:tab/>
            </w:r>
            <w:r w:rsidR="004744C1">
              <w:rPr>
                <w:noProof/>
                <w:webHidden/>
              </w:rPr>
              <w:fldChar w:fldCharType="begin"/>
            </w:r>
            <w:r w:rsidR="004744C1">
              <w:rPr>
                <w:noProof/>
                <w:webHidden/>
              </w:rPr>
              <w:instrText xml:space="preserve"> PAGEREF _Toc459967114 \h </w:instrText>
            </w:r>
            <w:r w:rsidR="004744C1">
              <w:rPr>
                <w:noProof/>
                <w:webHidden/>
              </w:rPr>
            </w:r>
            <w:r w:rsidR="004744C1">
              <w:rPr>
                <w:noProof/>
                <w:webHidden/>
              </w:rPr>
              <w:fldChar w:fldCharType="separate"/>
            </w:r>
            <w:r w:rsidR="00E56B11">
              <w:rPr>
                <w:noProof/>
                <w:webHidden/>
              </w:rPr>
              <w:t>24</w:t>
            </w:r>
            <w:r w:rsidR="004744C1">
              <w:rPr>
                <w:noProof/>
                <w:webHidden/>
              </w:rPr>
              <w:fldChar w:fldCharType="end"/>
            </w:r>
          </w:hyperlink>
        </w:p>
        <w:p w:rsidR="004744C1" w:rsidRDefault="000C100C">
          <w:pPr>
            <w:pStyle w:val="TOC1"/>
            <w:tabs>
              <w:tab w:val="right" w:leader="dot" w:pos="9062"/>
            </w:tabs>
            <w:rPr>
              <w:rFonts w:eastAsiaTheme="minorEastAsia"/>
              <w:noProof/>
              <w:lang w:eastAsia="nl-NL"/>
            </w:rPr>
          </w:pPr>
          <w:hyperlink w:anchor="_Toc459967115" w:history="1">
            <w:r w:rsidR="004744C1" w:rsidRPr="00304C84">
              <w:rPr>
                <w:rStyle w:val="Hyperlink"/>
                <w:noProof/>
              </w:rPr>
              <w:t>Bijlage 7:  Gedragsprotocol voor de getrainde ICALT-observator</w:t>
            </w:r>
            <w:r w:rsidR="004744C1">
              <w:rPr>
                <w:noProof/>
                <w:webHidden/>
              </w:rPr>
              <w:tab/>
            </w:r>
            <w:r w:rsidR="004744C1">
              <w:rPr>
                <w:noProof/>
                <w:webHidden/>
              </w:rPr>
              <w:fldChar w:fldCharType="begin"/>
            </w:r>
            <w:r w:rsidR="004744C1">
              <w:rPr>
                <w:noProof/>
                <w:webHidden/>
              </w:rPr>
              <w:instrText xml:space="preserve"> PAGEREF _Toc459967115 \h </w:instrText>
            </w:r>
            <w:r w:rsidR="004744C1">
              <w:rPr>
                <w:noProof/>
                <w:webHidden/>
              </w:rPr>
            </w:r>
            <w:r w:rsidR="004744C1">
              <w:rPr>
                <w:noProof/>
                <w:webHidden/>
              </w:rPr>
              <w:fldChar w:fldCharType="separate"/>
            </w:r>
            <w:r w:rsidR="00E56B11">
              <w:rPr>
                <w:noProof/>
                <w:webHidden/>
              </w:rPr>
              <w:t>26</w:t>
            </w:r>
            <w:r w:rsidR="004744C1">
              <w:rPr>
                <w:noProof/>
                <w:webHidden/>
              </w:rPr>
              <w:fldChar w:fldCharType="end"/>
            </w:r>
          </w:hyperlink>
        </w:p>
        <w:p w:rsidR="00044589" w:rsidRDefault="00044589" w:rsidP="00794A18">
          <w:pPr>
            <w:jc w:val="both"/>
          </w:pPr>
          <w:r>
            <w:rPr>
              <w:b/>
              <w:bCs/>
              <w:noProof/>
            </w:rPr>
            <w:fldChar w:fldCharType="end"/>
          </w:r>
        </w:p>
      </w:sdtContent>
    </w:sdt>
    <w:p w:rsidR="00044589" w:rsidRDefault="00044589" w:rsidP="00794A18">
      <w:pPr>
        <w:jc w:val="both"/>
        <w:rPr>
          <w:rFonts w:asciiTheme="majorHAnsi" w:eastAsiaTheme="majorEastAsia" w:hAnsiTheme="majorHAnsi" w:cstheme="majorBidi"/>
          <w:b/>
          <w:bCs/>
          <w:color w:val="365F91" w:themeColor="accent1" w:themeShade="BF"/>
          <w:sz w:val="28"/>
          <w:szCs w:val="28"/>
        </w:rPr>
      </w:pPr>
    </w:p>
    <w:p w:rsidR="00044589" w:rsidRDefault="00044589" w:rsidP="00794A18">
      <w:pPr>
        <w:jc w:val="both"/>
        <w:rPr>
          <w:rFonts w:asciiTheme="majorHAnsi" w:eastAsiaTheme="majorEastAsia" w:hAnsiTheme="majorHAnsi" w:cstheme="majorBidi"/>
          <w:b/>
          <w:bCs/>
          <w:color w:val="365F91" w:themeColor="accent1" w:themeShade="BF"/>
          <w:sz w:val="28"/>
          <w:szCs w:val="28"/>
        </w:rPr>
      </w:pPr>
      <w:r>
        <w:br w:type="page"/>
      </w:r>
    </w:p>
    <w:p w:rsidR="004A7B2B" w:rsidRDefault="004A7B2B" w:rsidP="00794A18">
      <w:pPr>
        <w:pStyle w:val="Heading1"/>
        <w:jc w:val="both"/>
      </w:pPr>
      <w:bookmarkStart w:id="1" w:name="_Toc459967092"/>
      <w:r>
        <w:lastRenderedPageBreak/>
        <w:t xml:space="preserve">1. </w:t>
      </w:r>
      <w:r w:rsidR="00044589">
        <w:t>Onderzoek focus</w:t>
      </w:r>
      <w:bookmarkEnd w:id="1"/>
    </w:p>
    <w:p w:rsidR="004A7B2B" w:rsidRDefault="004A7B2B" w:rsidP="00794A18">
      <w:pPr>
        <w:pStyle w:val="Default"/>
        <w:jc w:val="both"/>
        <w:rPr>
          <w:rFonts w:ascii="Calibri" w:hAnsi="Calibri" w:cs="Calibri"/>
          <w:color w:val="auto"/>
          <w:sz w:val="28"/>
          <w:szCs w:val="28"/>
        </w:rPr>
      </w:pPr>
    </w:p>
    <w:p w:rsidR="001D54AC" w:rsidRDefault="001D54AC" w:rsidP="00794A18">
      <w:pPr>
        <w:jc w:val="both"/>
      </w:pPr>
      <w:r>
        <w:rPr>
          <w:bCs/>
        </w:rPr>
        <w:t>De centrale onderzoeksvraag</w:t>
      </w:r>
      <w:r w:rsidR="00382F83">
        <w:rPr>
          <w:bCs/>
        </w:rPr>
        <w:t xml:space="preserve"> van het landelijk onderzoek is</w:t>
      </w:r>
      <w:r>
        <w:rPr>
          <w:bCs/>
        </w:rPr>
        <w:t xml:space="preserve"> of een </w:t>
      </w:r>
      <w:r>
        <w:t>inductiearrangement dat sterk inzet op de begeleiding in de klas minder voortijdige beroepsverlating tot gevolg heeft. Met het inductiearrangement (</w:t>
      </w:r>
      <w:r w:rsidR="00382F83" w:rsidRPr="00A10568">
        <w:t xml:space="preserve">klik </w:t>
      </w:r>
      <w:hyperlink r:id="rId13" w:history="1">
        <w:r w:rsidR="00382F83" w:rsidRPr="00A10568">
          <w:rPr>
            <w:rStyle w:val="Hyperlink"/>
          </w:rPr>
          <w:t>hier</w:t>
        </w:r>
      </w:hyperlink>
      <w:r w:rsidR="00382F83" w:rsidRPr="00A10568">
        <w:t xml:space="preserve"> voor de h</w:t>
      </w:r>
      <w:r w:rsidR="00FA7FA8">
        <w:t>andreiking ‘B</w:t>
      </w:r>
      <w:r w:rsidR="009F324B" w:rsidRPr="00A10568">
        <w:t>egeleiding van beginnende docenten</w:t>
      </w:r>
      <w:r w:rsidR="00FA7FA8">
        <w:t>’</w:t>
      </w:r>
      <w:r w:rsidR="009F324B">
        <w:t>)</w:t>
      </w:r>
      <w:r>
        <w:t xml:space="preserve"> worden maatregelen getroffen die de werksituatie, de begeleiding en de samenwerking tussen collega’s trachten </w:t>
      </w:r>
      <w:r w:rsidR="00BB1332">
        <w:t xml:space="preserve">te </w:t>
      </w:r>
      <w:r>
        <w:t xml:space="preserve">bevorderen. De verwachting is dat deze beïnvloeding </w:t>
      </w:r>
      <w:r w:rsidR="00BB1332">
        <w:t xml:space="preserve">leidt tot </w:t>
      </w:r>
      <w:r>
        <w:t>minder uitval</w:t>
      </w:r>
      <w:r w:rsidR="00FB3B91">
        <w:t>,</w:t>
      </w:r>
      <w:r w:rsidR="003C4C67">
        <w:t xml:space="preserve"> </w:t>
      </w:r>
      <w:r>
        <w:t xml:space="preserve">stressreductie en </w:t>
      </w:r>
      <w:r w:rsidR="00BB1332">
        <w:t>een verhoging van de</w:t>
      </w:r>
      <w:r w:rsidR="009F324B">
        <w:t xml:space="preserve"> </w:t>
      </w:r>
      <w:r>
        <w:t xml:space="preserve">effectiviteit van de beginnende </w:t>
      </w:r>
      <w:r w:rsidR="00DB35DD">
        <w:t>docenten</w:t>
      </w:r>
      <w:r w:rsidR="003C4C67">
        <w:t xml:space="preserve"> (zie conceptueel model in figuur 1)</w:t>
      </w:r>
      <w:r>
        <w:t>.</w:t>
      </w:r>
    </w:p>
    <w:p w:rsidR="001D54AC" w:rsidRDefault="002326E2" w:rsidP="00794A18">
      <w:pPr>
        <w:pStyle w:val="BodyText"/>
        <w:pBdr>
          <w:top w:val="single" w:sz="4" w:space="1" w:color="auto"/>
          <w:left w:val="single" w:sz="4" w:space="3" w:color="auto"/>
          <w:bottom w:val="single" w:sz="4" w:space="1" w:color="auto"/>
          <w:right w:val="single" w:sz="4" w:space="4" w:color="auto"/>
        </w:pBdr>
      </w:pPr>
      <w:r>
        <w:object w:dxaOrig="18991" w:dyaOrig="1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45pt;height:271.9pt" o:ole="">
            <v:imagedata r:id="rId14" o:title=""/>
          </v:shape>
          <o:OLEObject Type="Embed" ProgID="Visio.Drawing.11" ShapeID="_x0000_i1025" DrawAspect="Content" ObjectID="_1537692652" r:id="rId15"/>
        </w:object>
      </w:r>
    </w:p>
    <w:p w:rsidR="001D54AC" w:rsidRDefault="001D54AC" w:rsidP="00794A18">
      <w:pPr>
        <w:pStyle w:val="BodyText"/>
      </w:pPr>
    </w:p>
    <w:p w:rsidR="00BB1332" w:rsidRPr="002F3CB9" w:rsidRDefault="00BB1332" w:rsidP="00794A18">
      <w:pPr>
        <w:pStyle w:val="BodyText"/>
        <w:rPr>
          <w:rFonts w:asciiTheme="minorHAnsi" w:hAnsiTheme="minorHAnsi"/>
          <w:sz w:val="20"/>
          <w:szCs w:val="20"/>
        </w:rPr>
      </w:pPr>
      <w:r w:rsidRPr="002F3CB9">
        <w:rPr>
          <w:rFonts w:asciiTheme="minorHAnsi" w:hAnsiTheme="minorHAnsi"/>
          <w:sz w:val="20"/>
          <w:szCs w:val="20"/>
        </w:rPr>
        <w:t>Figuur 1: Conceptueel model van het landelijk onderzoek naar inductiearrangementen</w:t>
      </w:r>
    </w:p>
    <w:p w:rsidR="001D54AC" w:rsidRDefault="00044589" w:rsidP="00794A18">
      <w:pPr>
        <w:pStyle w:val="Heading1"/>
        <w:jc w:val="both"/>
      </w:pPr>
      <w:bookmarkStart w:id="2" w:name="_Toc366507893"/>
      <w:bookmarkStart w:id="3" w:name="_Toc459967093"/>
      <w:r>
        <w:t xml:space="preserve">2. </w:t>
      </w:r>
      <w:r w:rsidR="001D54AC">
        <w:t>De hypothesen</w:t>
      </w:r>
      <w:bookmarkEnd w:id="2"/>
      <w:r w:rsidR="003C4C67">
        <w:t xml:space="preserve"> en exploratieve onderzoeksvraag</w:t>
      </w:r>
      <w:bookmarkEnd w:id="3"/>
    </w:p>
    <w:p w:rsidR="001D54AC" w:rsidRDefault="001D54AC" w:rsidP="00794A18">
      <w:pPr>
        <w:numPr>
          <w:ilvl w:val="0"/>
          <w:numId w:val="8"/>
        </w:numPr>
        <w:spacing w:after="0"/>
        <w:jc w:val="both"/>
      </w:pPr>
      <w:r>
        <w:t xml:space="preserve">Beginnende </w:t>
      </w:r>
      <w:r w:rsidR="00DB35DD">
        <w:t xml:space="preserve">docenten </w:t>
      </w:r>
      <w:r>
        <w:t xml:space="preserve">die deelnemen aan goed geïmplementeerde inductiearrangementen hebben na respectievelijk </w:t>
      </w:r>
      <w:r w:rsidR="00BB1332">
        <w:t>één</w:t>
      </w:r>
      <w:r>
        <w:t xml:space="preserve">, </w:t>
      </w:r>
      <w:r w:rsidR="00BB1332">
        <w:t>twee</w:t>
      </w:r>
      <w:r>
        <w:t xml:space="preserve">, en </w:t>
      </w:r>
      <w:r w:rsidR="00BB1332">
        <w:t>drie</w:t>
      </w:r>
      <w:r>
        <w:t xml:space="preserve"> jaar</w:t>
      </w:r>
    </w:p>
    <w:p w:rsidR="001D54AC" w:rsidRDefault="001D54AC" w:rsidP="00794A18">
      <w:pPr>
        <w:numPr>
          <w:ilvl w:val="1"/>
          <w:numId w:val="8"/>
        </w:numPr>
        <w:spacing w:after="0"/>
        <w:jc w:val="both"/>
      </w:pPr>
      <w:r>
        <w:t>een hoger vaardigheidsniveau in pedagogisch-didactisch handelen</w:t>
      </w:r>
      <w:r w:rsidR="00472C3E">
        <w:t>;</w:t>
      </w:r>
    </w:p>
    <w:p w:rsidR="001D54AC" w:rsidRDefault="001D54AC" w:rsidP="00794A18">
      <w:pPr>
        <w:numPr>
          <w:ilvl w:val="1"/>
          <w:numId w:val="8"/>
        </w:numPr>
        <w:spacing w:after="0"/>
        <w:jc w:val="both"/>
      </w:pPr>
      <w:r>
        <w:t>leerlingen die beter betrokken zijn bij hun lessen</w:t>
      </w:r>
      <w:r w:rsidR="00472C3E">
        <w:t>;</w:t>
      </w:r>
    </w:p>
    <w:p w:rsidR="001D54AC" w:rsidRDefault="001D54AC" w:rsidP="00794A18">
      <w:pPr>
        <w:numPr>
          <w:ilvl w:val="1"/>
          <w:numId w:val="8"/>
        </w:numPr>
        <w:spacing w:after="0"/>
        <w:jc w:val="both"/>
      </w:pPr>
      <w:r>
        <w:t>meer gevoel van eigen doelmatigheid in hun functioneren in de klas</w:t>
      </w:r>
      <w:r w:rsidR="00472C3E">
        <w:t>;</w:t>
      </w:r>
    </w:p>
    <w:p w:rsidR="001D54AC" w:rsidRDefault="001D54AC" w:rsidP="00794A18">
      <w:pPr>
        <w:numPr>
          <w:ilvl w:val="1"/>
          <w:numId w:val="8"/>
        </w:numPr>
        <w:spacing w:after="0"/>
        <w:jc w:val="both"/>
      </w:pPr>
      <w:r>
        <w:t>minder werk</w:t>
      </w:r>
      <w:r w:rsidR="00325279">
        <w:t>-</w:t>
      </w:r>
      <w:r>
        <w:t>gerelateerde stress</w:t>
      </w:r>
      <w:r w:rsidR="00472C3E">
        <w:t>;</w:t>
      </w:r>
      <w:r>
        <w:t xml:space="preserve"> en </w:t>
      </w:r>
    </w:p>
    <w:p w:rsidR="001D54AC" w:rsidRDefault="001D54AC" w:rsidP="00794A18">
      <w:pPr>
        <w:numPr>
          <w:ilvl w:val="1"/>
          <w:numId w:val="8"/>
        </w:numPr>
        <w:spacing w:after="0"/>
        <w:jc w:val="both"/>
      </w:pPr>
      <w:r>
        <w:t xml:space="preserve">meer satisfactie met hun beroep </w:t>
      </w:r>
    </w:p>
    <w:p w:rsidR="001D54AC" w:rsidRDefault="001D54AC" w:rsidP="00794A18">
      <w:pPr>
        <w:ind w:left="1068"/>
        <w:jc w:val="both"/>
      </w:pPr>
      <w:r>
        <w:t xml:space="preserve">dan beginnende </w:t>
      </w:r>
      <w:r w:rsidR="00DB35DD">
        <w:t xml:space="preserve">docenten </w:t>
      </w:r>
      <w:r>
        <w:t>die niet deelnemen aan goed geïmplementeerde inductiearrangementen.</w:t>
      </w:r>
    </w:p>
    <w:p w:rsidR="003C4C67" w:rsidRDefault="003C4C67" w:rsidP="00794A18">
      <w:pPr>
        <w:pStyle w:val="ListParagraph"/>
        <w:numPr>
          <w:ilvl w:val="0"/>
          <w:numId w:val="8"/>
        </w:numPr>
        <w:jc w:val="both"/>
      </w:pPr>
      <w:r>
        <w:t>Unieke, effectieve regionale procedures en elementen</w:t>
      </w:r>
      <w:r w:rsidR="00486025">
        <w:t xml:space="preserve"> van inductiearrangementen</w:t>
      </w:r>
      <w:r>
        <w:t xml:space="preserve"> worden in kaart gebracht. </w:t>
      </w:r>
    </w:p>
    <w:p w:rsidR="001D54AC" w:rsidRPr="00044589" w:rsidRDefault="00044589" w:rsidP="00794A18">
      <w:pPr>
        <w:pStyle w:val="Heading1"/>
        <w:jc w:val="both"/>
      </w:pPr>
      <w:bookmarkStart w:id="4" w:name="_Toc459967094"/>
      <w:r w:rsidRPr="00044589">
        <w:rPr>
          <w:color w:val="4F81BD" w:themeColor="accent1"/>
          <w:sz w:val="26"/>
          <w:szCs w:val="26"/>
        </w:rPr>
        <w:lastRenderedPageBreak/>
        <w:t>3.</w:t>
      </w:r>
      <w:r>
        <w:t xml:space="preserve"> Methode</w:t>
      </w:r>
      <w:bookmarkEnd w:id="4"/>
    </w:p>
    <w:p w:rsidR="004A7B2B" w:rsidRDefault="001D54AC" w:rsidP="00794A18">
      <w:pPr>
        <w:jc w:val="both"/>
      </w:pPr>
      <w:r>
        <w:t xml:space="preserve">Dit onderzoek tracht de hypothesen te toetsen in een longitudinaal experimenteel design. </w:t>
      </w:r>
    </w:p>
    <w:p w:rsidR="00DB40E9" w:rsidRPr="001D54AC" w:rsidRDefault="00044589" w:rsidP="00794A18">
      <w:pPr>
        <w:pStyle w:val="Heading2"/>
        <w:jc w:val="both"/>
      </w:pPr>
      <w:bookmarkStart w:id="5" w:name="_Toc459967095"/>
      <w:r>
        <w:t xml:space="preserve">3.1 </w:t>
      </w:r>
      <w:r w:rsidR="00DB40E9" w:rsidRPr="001D54AC">
        <w:t>Steekproef</w:t>
      </w:r>
      <w:bookmarkEnd w:id="5"/>
    </w:p>
    <w:p w:rsidR="00DB40E9" w:rsidRPr="00A73666" w:rsidRDefault="00DB40E9" w:rsidP="00794A18">
      <w:pPr>
        <w:pStyle w:val="PlainText"/>
        <w:spacing w:line="276" w:lineRule="auto"/>
        <w:jc w:val="both"/>
        <w:rPr>
          <w:rFonts w:asciiTheme="minorHAnsi" w:hAnsiTheme="minorHAnsi"/>
          <w:color w:val="auto"/>
          <w:sz w:val="22"/>
          <w:szCs w:val="22"/>
        </w:rPr>
      </w:pPr>
      <w:r w:rsidRPr="00A73666">
        <w:rPr>
          <w:rFonts w:asciiTheme="minorHAnsi" w:hAnsiTheme="minorHAnsi"/>
          <w:color w:val="auto"/>
          <w:sz w:val="22"/>
          <w:szCs w:val="22"/>
        </w:rPr>
        <w:t xml:space="preserve">Er zijn in totaal 659 scholen in het </w:t>
      </w:r>
      <w:r w:rsidR="00776B96">
        <w:rPr>
          <w:rFonts w:asciiTheme="minorHAnsi" w:hAnsiTheme="minorHAnsi"/>
          <w:color w:val="auto"/>
          <w:sz w:val="22"/>
          <w:szCs w:val="22"/>
        </w:rPr>
        <w:t>v</w:t>
      </w:r>
      <w:r w:rsidRPr="00A73666">
        <w:rPr>
          <w:rFonts w:asciiTheme="minorHAnsi" w:hAnsiTheme="minorHAnsi"/>
          <w:color w:val="auto"/>
          <w:sz w:val="22"/>
          <w:szCs w:val="22"/>
        </w:rPr>
        <w:t xml:space="preserve">oortgezet </w:t>
      </w:r>
      <w:r w:rsidR="00776B96">
        <w:rPr>
          <w:rFonts w:asciiTheme="minorHAnsi" w:hAnsiTheme="minorHAnsi"/>
          <w:color w:val="auto"/>
          <w:sz w:val="22"/>
          <w:szCs w:val="22"/>
        </w:rPr>
        <w:t>o</w:t>
      </w:r>
      <w:r w:rsidRPr="00A73666">
        <w:rPr>
          <w:rFonts w:asciiTheme="minorHAnsi" w:hAnsiTheme="minorHAnsi"/>
          <w:color w:val="auto"/>
          <w:sz w:val="22"/>
          <w:szCs w:val="22"/>
        </w:rPr>
        <w:t>nderwijs in Nederland (inclusief praktijkscholen en scholen voor speciaal onderwijs). Alle Universitaire Leraren Opleidingen (ULO’s) in Nederland werven scholen in hun regio. De e</w:t>
      </w:r>
      <w:r w:rsidR="00776B96">
        <w:rPr>
          <w:rFonts w:asciiTheme="minorHAnsi" w:hAnsiTheme="minorHAnsi"/>
          <w:color w:val="auto"/>
          <w:sz w:val="22"/>
          <w:szCs w:val="22"/>
        </w:rPr>
        <w:t>-</w:t>
      </w:r>
      <w:r w:rsidRPr="00A73666">
        <w:rPr>
          <w:rFonts w:asciiTheme="minorHAnsi" w:hAnsiTheme="minorHAnsi"/>
          <w:color w:val="auto"/>
          <w:sz w:val="22"/>
          <w:szCs w:val="22"/>
        </w:rPr>
        <w:t>mailadressen van de schoolcontactpersonen van de geworven scholen worden beschikbaar gesteld aan de ULO van de Rijksuniversiteit Groningen</w:t>
      </w:r>
      <w:r w:rsidR="0018720E">
        <w:rPr>
          <w:rFonts w:asciiTheme="minorHAnsi" w:hAnsiTheme="minorHAnsi"/>
          <w:color w:val="auto"/>
          <w:sz w:val="22"/>
          <w:szCs w:val="22"/>
        </w:rPr>
        <w:t xml:space="preserve"> (RUG)</w:t>
      </w:r>
      <w:r w:rsidRPr="00A73666">
        <w:rPr>
          <w:rFonts w:asciiTheme="minorHAnsi" w:hAnsiTheme="minorHAnsi"/>
          <w:color w:val="auto"/>
          <w:sz w:val="22"/>
          <w:szCs w:val="22"/>
        </w:rPr>
        <w:t xml:space="preserve">. De </w:t>
      </w:r>
      <w:r w:rsidR="00D03BD5">
        <w:rPr>
          <w:rFonts w:asciiTheme="minorHAnsi" w:hAnsiTheme="minorHAnsi"/>
          <w:color w:val="auto"/>
          <w:sz w:val="22"/>
          <w:szCs w:val="22"/>
        </w:rPr>
        <w:t xml:space="preserve">dataverzameling </w:t>
      </w:r>
      <w:r w:rsidRPr="00A73666">
        <w:rPr>
          <w:rFonts w:asciiTheme="minorHAnsi" w:hAnsiTheme="minorHAnsi"/>
          <w:color w:val="auto"/>
          <w:sz w:val="22"/>
          <w:szCs w:val="22"/>
        </w:rPr>
        <w:t xml:space="preserve">wordt door de </w:t>
      </w:r>
      <w:r w:rsidR="0018720E">
        <w:rPr>
          <w:rFonts w:asciiTheme="minorHAnsi" w:hAnsiTheme="minorHAnsi"/>
          <w:color w:val="auto"/>
          <w:sz w:val="22"/>
          <w:szCs w:val="22"/>
        </w:rPr>
        <w:t>lerarenopleiding</w:t>
      </w:r>
      <w:r w:rsidR="0018720E" w:rsidRPr="00A73666">
        <w:rPr>
          <w:rFonts w:asciiTheme="minorHAnsi" w:hAnsiTheme="minorHAnsi"/>
          <w:color w:val="auto"/>
          <w:sz w:val="22"/>
          <w:szCs w:val="22"/>
        </w:rPr>
        <w:t xml:space="preserve"> </w:t>
      </w:r>
      <w:r w:rsidRPr="00A73666">
        <w:rPr>
          <w:rFonts w:asciiTheme="minorHAnsi" w:hAnsiTheme="minorHAnsi"/>
          <w:color w:val="auto"/>
          <w:sz w:val="22"/>
          <w:szCs w:val="22"/>
        </w:rPr>
        <w:t xml:space="preserve">van de RUG georganiseerd en gecoördineerd. Op deze wijze wordt getracht </w:t>
      </w:r>
      <w:r w:rsidR="00D03BD5">
        <w:rPr>
          <w:rFonts w:asciiTheme="minorHAnsi" w:hAnsiTheme="minorHAnsi"/>
          <w:color w:val="auto"/>
          <w:sz w:val="22"/>
          <w:szCs w:val="22"/>
        </w:rPr>
        <w:t xml:space="preserve">50 - </w:t>
      </w:r>
      <w:r w:rsidRPr="00A73666">
        <w:rPr>
          <w:rFonts w:asciiTheme="minorHAnsi" w:hAnsiTheme="minorHAnsi"/>
          <w:color w:val="auto"/>
          <w:sz w:val="22"/>
          <w:szCs w:val="22"/>
        </w:rPr>
        <w:t xml:space="preserve">80% van de scholen voor </w:t>
      </w:r>
      <w:r w:rsidR="0024711F">
        <w:rPr>
          <w:rFonts w:asciiTheme="minorHAnsi" w:hAnsiTheme="minorHAnsi"/>
          <w:color w:val="auto"/>
          <w:sz w:val="22"/>
          <w:szCs w:val="22"/>
        </w:rPr>
        <w:t>v</w:t>
      </w:r>
      <w:r w:rsidRPr="00A73666">
        <w:rPr>
          <w:rFonts w:asciiTheme="minorHAnsi" w:hAnsiTheme="minorHAnsi"/>
          <w:color w:val="auto"/>
          <w:sz w:val="22"/>
          <w:szCs w:val="22"/>
        </w:rPr>
        <w:t xml:space="preserve">oortgezet </w:t>
      </w:r>
      <w:r w:rsidR="0024711F">
        <w:rPr>
          <w:rFonts w:asciiTheme="minorHAnsi" w:hAnsiTheme="minorHAnsi"/>
          <w:color w:val="auto"/>
          <w:sz w:val="22"/>
          <w:szCs w:val="22"/>
        </w:rPr>
        <w:t>o</w:t>
      </w:r>
      <w:r w:rsidRPr="00A73666">
        <w:rPr>
          <w:rFonts w:asciiTheme="minorHAnsi" w:hAnsiTheme="minorHAnsi"/>
          <w:color w:val="auto"/>
          <w:sz w:val="22"/>
          <w:szCs w:val="22"/>
        </w:rPr>
        <w:t xml:space="preserve">nderwijs te bereiken. We streven ernaar om ongeveer </w:t>
      </w:r>
      <w:r w:rsidR="0024711F">
        <w:rPr>
          <w:rFonts w:asciiTheme="minorHAnsi" w:hAnsiTheme="minorHAnsi"/>
          <w:color w:val="auto"/>
          <w:sz w:val="22"/>
          <w:szCs w:val="22"/>
        </w:rPr>
        <w:t>tweeduizend</w:t>
      </w:r>
      <w:r w:rsidRPr="00A73666">
        <w:rPr>
          <w:rFonts w:asciiTheme="minorHAnsi" w:hAnsiTheme="minorHAnsi"/>
          <w:color w:val="auto"/>
          <w:sz w:val="22"/>
          <w:szCs w:val="22"/>
        </w:rPr>
        <w:t xml:space="preserve"> beginnende leraren drie jaar te kunnen volgen. </w:t>
      </w:r>
      <w:r w:rsidR="0024711F">
        <w:rPr>
          <w:rFonts w:asciiTheme="minorHAnsi" w:hAnsiTheme="minorHAnsi"/>
          <w:color w:val="auto"/>
          <w:sz w:val="22"/>
          <w:szCs w:val="22"/>
        </w:rPr>
        <w:t>Dit</w:t>
      </w:r>
      <w:r w:rsidRPr="00A73666">
        <w:rPr>
          <w:rFonts w:asciiTheme="minorHAnsi" w:hAnsiTheme="minorHAnsi"/>
          <w:color w:val="auto"/>
          <w:sz w:val="22"/>
          <w:szCs w:val="22"/>
        </w:rPr>
        <w:t xml:space="preserve"> is een ruwe schatting: In 2011-2012 </w:t>
      </w:r>
      <w:r w:rsidR="0024711F">
        <w:rPr>
          <w:rFonts w:asciiTheme="minorHAnsi" w:hAnsiTheme="minorHAnsi"/>
          <w:color w:val="auto"/>
          <w:sz w:val="22"/>
          <w:szCs w:val="22"/>
        </w:rPr>
        <w:t xml:space="preserve">startten </w:t>
      </w:r>
      <w:r w:rsidR="00D03BD5">
        <w:rPr>
          <w:rFonts w:asciiTheme="minorHAnsi" w:hAnsiTheme="minorHAnsi"/>
          <w:color w:val="auto"/>
          <w:sz w:val="22"/>
          <w:szCs w:val="22"/>
        </w:rPr>
        <w:t xml:space="preserve">landelijk </w:t>
      </w:r>
      <w:r w:rsidRPr="00A73666">
        <w:rPr>
          <w:rFonts w:asciiTheme="minorHAnsi" w:hAnsiTheme="minorHAnsi"/>
          <w:color w:val="auto"/>
          <w:sz w:val="22"/>
          <w:szCs w:val="22"/>
        </w:rPr>
        <w:t xml:space="preserve">313 studenten </w:t>
      </w:r>
      <w:r w:rsidR="0024711F">
        <w:rPr>
          <w:rFonts w:asciiTheme="minorHAnsi" w:hAnsiTheme="minorHAnsi"/>
          <w:color w:val="auto"/>
          <w:sz w:val="22"/>
          <w:szCs w:val="22"/>
        </w:rPr>
        <w:t>aan een</w:t>
      </w:r>
      <w:r w:rsidRPr="00A73666">
        <w:rPr>
          <w:rFonts w:asciiTheme="minorHAnsi" w:hAnsiTheme="minorHAnsi"/>
          <w:color w:val="auto"/>
          <w:sz w:val="22"/>
          <w:szCs w:val="22"/>
        </w:rPr>
        <w:t xml:space="preserve"> master</w:t>
      </w:r>
      <w:r w:rsidR="00BE07D4">
        <w:rPr>
          <w:rFonts w:asciiTheme="minorHAnsi" w:hAnsiTheme="minorHAnsi"/>
          <w:color w:val="auto"/>
          <w:sz w:val="22"/>
          <w:szCs w:val="22"/>
        </w:rPr>
        <w:t>opleiding</w:t>
      </w:r>
      <w:r w:rsidRPr="00A73666">
        <w:rPr>
          <w:rFonts w:asciiTheme="minorHAnsi" w:hAnsiTheme="minorHAnsi"/>
          <w:color w:val="auto"/>
          <w:sz w:val="22"/>
          <w:szCs w:val="22"/>
        </w:rPr>
        <w:t xml:space="preserve"> </w:t>
      </w:r>
      <w:r w:rsidR="00BE07D4">
        <w:rPr>
          <w:rFonts w:asciiTheme="minorHAnsi" w:hAnsiTheme="minorHAnsi"/>
          <w:color w:val="auto"/>
          <w:sz w:val="22"/>
          <w:szCs w:val="22"/>
        </w:rPr>
        <w:t>op één van</w:t>
      </w:r>
      <w:r w:rsidR="00BE07D4" w:rsidRPr="00A73666">
        <w:rPr>
          <w:rFonts w:asciiTheme="minorHAnsi" w:hAnsiTheme="minorHAnsi"/>
          <w:color w:val="auto"/>
          <w:sz w:val="22"/>
          <w:szCs w:val="22"/>
        </w:rPr>
        <w:t xml:space="preserve"> </w:t>
      </w:r>
      <w:r w:rsidRPr="00A73666">
        <w:rPr>
          <w:rFonts w:asciiTheme="minorHAnsi" w:hAnsiTheme="minorHAnsi"/>
          <w:color w:val="auto"/>
          <w:sz w:val="22"/>
          <w:szCs w:val="22"/>
        </w:rPr>
        <w:t xml:space="preserve">de </w:t>
      </w:r>
      <w:r w:rsidR="00F93F19">
        <w:rPr>
          <w:rFonts w:asciiTheme="minorHAnsi" w:hAnsiTheme="minorHAnsi"/>
          <w:color w:val="auto"/>
          <w:sz w:val="22"/>
          <w:szCs w:val="22"/>
        </w:rPr>
        <w:t>ULO’s</w:t>
      </w:r>
      <w:r w:rsidRPr="00A73666">
        <w:rPr>
          <w:rFonts w:asciiTheme="minorHAnsi" w:hAnsiTheme="minorHAnsi"/>
          <w:color w:val="auto"/>
          <w:sz w:val="22"/>
          <w:szCs w:val="22"/>
        </w:rPr>
        <w:t>. Het rendement was in dat jaar bijna 75%. In de educatieve minor</w:t>
      </w:r>
      <w:r w:rsidR="00BE07D4">
        <w:rPr>
          <w:rFonts w:asciiTheme="minorHAnsi" w:hAnsiTheme="minorHAnsi"/>
          <w:color w:val="auto"/>
          <w:sz w:val="22"/>
          <w:szCs w:val="22"/>
        </w:rPr>
        <w:t>,</w:t>
      </w:r>
      <w:r w:rsidRPr="00A73666">
        <w:rPr>
          <w:rFonts w:asciiTheme="minorHAnsi" w:hAnsiTheme="minorHAnsi"/>
          <w:color w:val="auto"/>
          <w:sz w:val="22"/>
          <w:szCs w:val="22"/>
        </w:rPr>
        <w:t xml:space="preserve"> die opleidt voor de lesbevoegdheid in de theoretische leerweg en in de onderbouw van havo en vwo</w:t>
      </w:r>
      <w:r w:rsidR="00BE07D4">
        <w:rPr>
          <w:rFonts w:asciiTheme="minorHAnsi" w:hAnsiTheme="minorHAnsi"/>
          <w:color w:val="auto"/>
          <w:sz w:val="22"/>
          <w:szCs w:val="22"/>
        </w:rPr>
        <w:t>,</w:t>
      </w:r>
      <w:r w:rsidRPr="00A73666">
        <w:rPr>
          <w:rFonts w:asciiTheme="minorHAnsi" w:hAnsiTheme="minorHAnsi"/>
          <w:color w:val="auto"/>
          <w:sz w:val="22"/>
          <w:szCs w:val="22"/>
        </w:rPr>
        <w:t xml:space="preserve"> </w:t>
      </w:r>
      <w:r w:rsidR="00BE07D4">
        <w:rPr>
          <w:rFonts w:asciiTheme="minorHAnsi" w:hAnsiTheme="minorHAnsi"/>
          <w:color w:val="auto"/>
          <w:sz w:val="22"/>
          <w:szCs w:val="22"/>
        </w:rPr>
        <w:t>startten</w:t>
      </w:r>
      <w:r w:rsidRPr="00A73666">
        <w:rPr>
          <w:rFonts w:asciiTheme="minorHAnsi" w:hAnsiTheme="minorHAnsi"/>
          <w:color w:val="auto"/>
          <w:sz w:val="22"/>
          <w:szCs w:val="22"/>
        </w:rPr>
        <w:t xml:space="preserve"> in 2011-2012 452 studenten. Het rendement in dat jaar was bijna 72%.  </w:t>
      </w:r>
      <w:r w:rsidR="00D14D19">
        <w:rPr>
          <w:rFonts w:asciiTheme="minorHAnsi" w:hAnsiTheme="minorHAnsi"/>
          <w:color w:val="auto"/>
          <w:sz w:val="22"/>
          <w:szCs w:val="22"/>
        </w:rPr>
        <w:t xml:space="preserve">De instroom en het rendement van </w:t>
      </w:r>
      <w:r w:rsidR="00DB35DD">
        <w:rPr>
          <w:rFonts w:asciiTheme="minorHAnsi" w:hAnsiTheme="minorHAnsi"/>
          <w:color w:val="auto"/>
          <w:sz w:val="22"/>
          <w:szCs w:val="22"/>
        </w:rPr>
        <w:t>docenten</w:t>
      </w:r>
      <w:r w:rsidR="00D14D19">
        <w:rPr>
          <w:rFonts w:asciiTheme="minorHAnsi" w:hAnsiTheme="minorHAnsi"/>
          <w:color w:val="auto"/>
          <w:sz w:val="22"/>
          <w:szCs w:val="22"/>
        </w:rPr>
        <w:t xml:space="preserve"> studerend voor een tweedegraads</w:t>
      </w:r>
      <w:r w:rsidR="00C577D1">
        <w:rPr>
          <w:rFonts w:asciiTheme="minorHAnsi" w:hAnsiTheme="minorHAnsi"/>
          <w:color w:val="auto"/>
          <w:sz w:val="22"/>
          <w:szCs w:val="22"/>
        </w:rPr>
        <w:t xml:space="preserve"> </w:t>
      </w:r>
      <w:r w:rsidR="00D14D19">
        <w:rPr>
          <w:rFonts w:asciiTheme="minorHAnsi" w:hAnsiTheme="minorHAnsi"/>
          <w:color w:val="auto"/>
          <w:sz w:val="22"/>
          <w:szCs w:val="22"/>
        </w:rPr>
        <w:t xml:space="preserve">bevoegdheid op het hbo zijn helaas niet bekend. </w:t>
      </w:r>
      <w:r w:rsidRPr="00A73666">
        <w:rPr>
          <w:rFonts w:asciiTheme="minorHAnsi" w:hAnsiTheme="minorHAnsi"/>
          <w:color w:val="auto"/>
          <w:sz w:val="22"/>
          <w:szCs w:val="22"/>
        </w:rPr>
        <w:t xml:space="preserve">De afstudeerders </w:t>
      </w:r>
      <w:r w:rsidR="00D14D19">
        <w:rPr>
          <w:rFonts w:asciiTheme="minorHAnsi" w:hAnsiTheme="minorHAnsi"/>
          <w:color w:val="auto"/>
          <w:sz w:val="22"/>
          <w:szCs w:val="22"/>
        </w:rPr>
        <w:t>die een</w:t>
      </w:r>
      <w:r w:rsidRPr="00A73666">
        <w:rPr>
          <w:rFonts w:asciiTheme="minorHAnsi" w:hAnsiTheme="minorHAnsi"/>
          <w:color w:val="auto"/>
          <w:sz w:val="22"/>
          <w:szCs w:val="22"/>
        </w:rPr>
        <w:t xml:space="preserve"> eerstegraads</w:t>
      </w:r>
      <w:r w:rsidR="00C577D1">
        <w:rPr>
          <w:rFonts w:asciiTheme="minorHAnsi" w:hAnsiTheme="minorHAnsi"/>
          <w:color w:val="auto"/>
          <w:sz w:val="22"/>
          <w:szCs w:val="22"/>
        </w:rPr>
        <w:t xml:space="preserve"> </w:t>
      </w:r>
      <w:r w:rsidR="00D14D19">
        <w:rPr>
          <w:rFonts w:asciiTheme="minorHAnsi" w:hAnsiTheme="minorHAnsi"/>
          <w:color w:val="auto"/>
          <w:sz w:val="22"/>
          <w:szCs w:val="22"/>
        </w:rPr>
        <w:t>bevoegdheid behalen op</w:t>
      </w:r>
      <w:r w:rsidRPr="00A73666">
        <w:rPr>
          <w:rFonts w:asciiTheme="minorHAnsi" w:hAnsiTheme="minorHAnsi"/>
          <w:color w:val="auto"/>
          <w:sz w:val="22"/>
          <w:szCs w:val="22"/>
        </w:rPr>
        <w:t xml:space="preserve"> het hbo zijn ervaren </w:t>
      </w:r>
      <w:r w:rsidR="00DB35DD">
        <w:rPr>
          <w:rFonts w:asciiTheme="minorHAnsi" w:hAnsiTheme="minorHAnsi"/>
          <w:color w:val="auto"/>
          <w:sz w:val="22"/>
          <w:szCs w:val="22"/>
        </w:rPr>
        <w:t>docenten</w:t>
      </w:r>
      <w:r w:rsidR="00DB35DD" w:rsidRPr="00A73666">
        <w:rPr>
          <w:rFonts w:asciiTheme="minorHAnsi" w:hAnsiTheme="minorHAnsi"/>
          <w:color w:val="auto"/>
          <w:sz w:val="22"/>
          <w:szCs w:val="22"/>
        </w:rPr>
        <w:t xml:space="preserve"> </w:t>
      </w:r>
      <w:r w:rsidRPr="00A73666">
        <w:rPr>
          <w:rFonts w:asciiTheme="minorHAnsi" w:hAnsiTheme="minorHAnsi"/>
          <w:color w:val="auto"/>
          <w:sz w:val="22"/>
          <w:szCs w:val="22"/>
        </w:rPr>
        <w:t>die hun opleiding</w:t>
      </w:r>
      <w:r w:rsidR="001D34DE">
        <w:rPr>
          <w:rFonts w:asciiTheme="minorHAnsi" w:hAnsiTheme="minorHAnsi"/>
          <w:color w:val="auto"/>
          <w:sz w:val="22"/>
          <w:szCs w:val="22"/>
        </w:rPr>
        <w:t xml:space="preserve"> (een tweedegraads</w:t>
      </w:r>
      <w:r w:rsidR="00C577D1">
        <w:rPr>
          <w:rFonts w:asciiTheme="minorHAnsi" w:hAnsiTheme="minorHAnsi"/>
          <w:color w:val="auto"/>
          <w:sz w:val="22"/>
          <w:szCs w:val="22"/>
        </w:rPr>
        <w:t xml:space="preserve"> </w:t>
      </w:r>
      <w:r w:rsidR="001D34DE">
        <w:rPr>
          <w:rFonts w:asciiTheme="minorHAnsi" w:hAnsiTheme="minorHAnsi"/>
          <w:color w:val="auto"/>
          <w:sz w:val="22"/>
          <w:szCs w:val="22"/>
        </w:rPr>
        <w:t>bevoegdheid)</w:t>
      </w:r>
      <w:r w:rsidRPr="00A73666">
        <w:rPr>
          <w:rFonts w:asciiTheme="minorHAnsi" w:hAnsiTheme="minorHAnsi"/>
          <w:color w:val="auto"/>
          <w:sz w:val="22"/>
          <w:szCs w:val="22"/>
        </w:rPr>
        <w:t xml:space="preserve"> upgraden. Zij vallen buiten het bestek van dit onderzoek.</w:t>
      </w:r>
    </w:p>
    <w:p w:rsidR="00DB40E9" w:rsidRPr="00A73666" w:rsidRDefault="00DB40E9" w:rsidP="00794A18">
      <w:pPr>
        <w:pStyle w:val="PlainText"/>
        <w:spacing w:line="276" w:lineRule="auto"/>
        <w:jc w:val="both"/>
        <w:rPr>
          <w:rFonts w:asciiTheme="minorHAnsi" w:hAnsiTheme="minorHAnsi"/>
          <w:color w:val="auto"/>
          <w:sz w:val="22"/>
          <w:szCs w:val="22"/>
        </w:rPr>
      </w:pPr>
    </w:p>
    <w:p w:rsidR="00A73666" w:rsidRPr="00044589" w:rsidRDefault="00044589" w:rsidP="00794A18">
      <w:pPr>
        <w:pStyle w:val="Heading2"/>
        <w:jc w:val="both"/>
      </w:pPr>
      <w:bookmarkStart w:id="6" w:name="_Toc459967096"/>
      <w:r>
        <w:rPr>
          <w:rStyle w:val="Heading3Char"/>
          <w:b/>
          <w:bCs/>
        </w:rPr>
        <w:t>3.2 Instrumenten</w:t>
      </w:r>
      <w:bookmarkEnd w:id="6"/>
    </w:p>
    <w:p w:rsidR="00A73666" w:rsidRPr="00044589" w:rsidRDefault="00044589" w:rsidP="00794A18">
      <w:pPr>
        <w:pStyle w:val="Heading4"/>
        <w:jc w:val="both"/>
      </w:pPr>
      <w:bookmarkStart w:id="7" w:name="_Toc366507899"/>
      <w:r>
        <w:t xml:space="preserve">3.2.1 </w:t>
      </w:r>
      <w:r w:rsidR="00D03BD5">
        <w:t>Begeleidings</w:t>
      </w:r>
      <w:bookmarkEnd w:id="7"/>
      <w:r w:rsidR="00A73666" w:rsidRPr="00044589">
        <w:t>monitor</w:t>
      </w:r>
    </w:p>
    <w:p w:rsidR="00A73666" w:rsidRPr="00A10568" w:rsidRDefault="00990A67" w:rsidP="00794A18">
      <w:pPr>
        <w:jc w:val="both"/>
        <w:rPr>
          <w:rFonts w:eastAsia="SimSun"/>
          <w:color w:val="000000" w:themeColor="text1"/>
        </w:rPr>
      </w:pPr>
      <w:r>
        <w:rPr>
          <w:rFonts w:eastAsia="SimSun"/>
        </w:rPr>
        <w:t xml:space="preserve">De </w:t>
      </w:r>
      <w:r w:rsidRPr="00A10568">
        <w:rPr>
          <w:rFonts w:eastAsia="SimSun"/>
          <w:color w:val="000000" w:themeColor="text1"/>
        </w:rPr>
        <w:t>begeleidingsmonitor is een e</w:t>
      </w:r>
      <w:r w:rsidR="00A73666" w:rsidRPr="00A10568">
        <w:rPr>
          <w:rFonts w:eastAsia="SimSun"/>
          <w:color w:val="000000" w:themeColor="text1"/>
        </w:rPr>
        <w:t xml:space="preserve">lektronische vragenlijst die </w:t>
      </w:r>
      <w:r w:rsidR="003C4C67" w:rsidRPr="00A10568">
        <w:rPr>
          <w:rFonts w:eastAsia="SimSun"/>
          <w:color w:val="000000" w:themeColor="text1"/>
        </w:rPr>
        <w:t xml:space="preserve">de </w:t>
      </w:r>
      <w:r w:rsidR="00A73666" w:rsidRPr="00A10568">
        <w:rPr>
          <w:rFonts w:eastAsia="SimSun"/>
          <w:color w:val="000000" w:themeColor="text1"/>
        </w:rPr>
        <w:t>feit</w:t>
      </w:r>
      <w:r w:rsidR="00CE5046" w:rsidRPr="00A10568">
        <w:rPr>
          <w:rFonts w:eastAsia="SimSun"/>
          <w:color w:val="000000" w:themeColor="text1"/>
        </w:rPr>
        <w:t xml:space="preserve">elijke implementatie </w:t>
      </w:r>
      <w:r w:rsidR="00A73666" w:rsidRPr="00A10568">
        <w:rPr>
          <w:rFonts w:eastAsia="SimSun"/>
          <w:color w:val="000000" w:themeColor="text1"/>
        </w:rPr>
        <w:t>van de elementen van het arrangement in kaart breng</w:t>
      </w:r>
      <w:r w:rsidR="00D03BD5" w:rsidRPr="00A10568">
        <w:rPr>
          <w:rFonts w:eastAsia="SimSun"/>
          <w:color w:val="000000" w:themeColor="text1"/>
        </w:rPr>
        <w:t>t</w:t>
      </w:r>
      <w:r w:rsidRPr="00A10568">
        <w:rPr>
          <w:rFonts w:eastAsia="SimSun"/>
          <w:color w:val="000000" w:themeColor="text1"/>
        </w:rPr>
        <w:t xml:space="preserve">, en wordt afgenomen </w:t>
      </w:r>
      <w:r w:rsidR="00A73666" w:rsidRPr="00A10568">
        <w:rPr>
          <w:rFonts w:eastAsia="SimSun"/>
          <w:color w:val="000000" w:themeColor="text1"/>
        </w:rPr>
        <w:t xml:space="preserve">bij de beginnende </w:t>
      </w:r>
      <w:r w:rsidRPr="00A10568">
        <w:rPr>
          <w:rFonts w:eastAsia="SimSun"/>
          <w:color w:val="000000" w:themeColor="text1"/>
        </w:rPr>
        <w:t>docenten</w:t>
      </w:r>
      <w:r w:rsidR="00A73666" w:rsidRPr="00A10568">
        <w:rPr>
          <w:rFonts w:eastAsia="SimSun"/>
          <w:color w:val="000000" w:themeColor="text1"/>
        </w:rPr>
        <w:t xml:space="preserve">. </w:t>
      </w:r>
      <w:r w:rsidRPr="00A10568">
        <w:rPr>
          <w:rFonts w:cs="Arial"/>
          <w:color w:val="000000" w:themeColor="text1"/>
          <w:shd w:val="clear" w:color="auto" w:fill="FFFFFF"/>
        </w:rPr>
        <w:t>De begeleidingsmonitor gaat in op hoe docenten de begeleiding vanuit de school ervaren, door aan te geven uit welke activiteiten en faciliteiten het inductiearrangement op zijn/haar school bestaat, in hoeverre docenten er gebruik van maken en of docenten ze ervaren als behulpzaam en leerzaam.</w:t>
      </w:r>
    </w:p>
    <w:p w:rsidR="00A73666" w:rsidRPr="00A73666" w:rsidRDefault="00044589" w:rsidP="00794A18">
      <w:pPr>
        <w:pStyle w:val="Heading4"/>
        <w:jc w:val="both"/>
        <w:rPr>
          <w:rFonts w:eastAsia="SimSun"/>
        </w:rPr>
      </w:pPr>
      <w:bookmarkStart w:id="8" w:name="_Toc366507903"/>
      <w:r>
        <w:rPr>
          <w:rFonts w:eastAsia="SimSun"/>
        </w:rPr>
        <w:t xml:space="preserve">3.2.2 </w:t>
      </w:r>
      <w:r w:rsidR="00A73666" w:rsidRPr="00A73666">
        <w:rPr>
          <w:rFonts w:eastAsia="SimSun"/>
        </w:rPr>
        <w:t>Exit</w:t>
      </w:r>
      <w:bookmarkEnd w:id="8"/>
      <w:r w:rsidR="00E8238F">
        <w:rPr>
          <w:rFonts w:eastAsia="SimSun"/>
        </w:rPr>
        <w:t>-vragenlijst</w:t>
      </w:r>
    </w:p>
    <w:p w:rsidR="00A73666" w:rsidRPr="00A73666" w:rsidRDefault="00A73666" w:rsidP="00794A18">
      <w:pPr>
        <w:jc w:val="both"/>
        <w:rPr>
          <w:rFonts w:eastAsia="SimSun"/>
        </w:rPr>
      </w:pPr>
      <w:r w:rsidRPr="00A73666">
        <w:rPr>
          <w:rFonts w:eastAsia="SimSun"/>
        </w:rPr>
        <w:t xml:space="preserve">Het percentage </w:t>
      </w:r>
      <w:r w:rsidR="00DB35DD">
        <w:rPr>
          <w:rFonts w:eastAsia="SimSun"/>
        </w:rPr>
        <w:t>docenten</w:t>
      </w:r>
      <w:r w:rsidR="00DB35DD" w:rsidRPr="00A73666">
        <w:rPr>
          <w:rFonts w:eastAsia="SimSun"/>
        </w:rPr>
        <w:t xml:space="preserve"> </w:t>
      </w:r>
      <w:r w:rsidRPr="00A73666">
        <w:rPr>
          <w:rFonts w:eastAsia="SimSun"/>
        </w:rPr>
        <w:t xml:space="preserve">dat na respectievelijk </w:t>
      </w:r>
      <w:r w:rsidR="00E8510A">
        <w:rPr>
          <w:rFonts w:eastAsia="SimSun"/>
        </w:rPr>
        <w:t>é</w:t>
      </w:r>
      <w:r w:rsidR="00F93F19">
        <w:rPr>
          <w:rFonts w:eastAsia="SimSun"/>
        </w:rPr>
        <w:t>é</w:t>
      </w:r>
      <w:r w:rsidR="00E8510A">
        <w:rPr>
          <w:rFonts w:eastAsia="SimSun"/>
        </w:rPr>
        <w:t>n</w:t>
      </w:r>
      <w:r w:rsidRPr="00A73666">
        <w:rPr>
          <w:rFonts w:eastAsia="SimSun"/>
        </w:rPr>
        <w:t xml:space="preserve">, </w:t>
      </w:r>
      <w:r w:rsidR="00E8510A">
        <w:rPr>
          <w:rFonts w:eastAsia="SimSun"/>
        </w:rPr>
        <w:t>twee</w:t>
      </w:r>
      <w:r w:rsidRPr="00A73666">
        <w:rPr>
          <w:rFonts w:eastAsia="SimSun"/>
        </w:rPr>
        <w:t xml:space="preserve"> en </w:t>
      </w:r>
      <w:r w:rsidR="00E8510A">
        <w:rPr>
          <w:rFonts w:eastAsia="SimSun"/>
        </w:rPr>
        <w:t>drie</w:t>
      </w:r>
      <w:r w:rsidRPr="00A73666">
        <w:rPr>
          <w:rFonts w:eastAsia="SimSun"/>
        </w:rPr>
        <w:t xml:space="preserve"> jaar nog steeds op dezelfde school werkzaam is, wordt als maatstaf voor retentie genomen. Bij het vertrek van een beginnende </w:t>
      </w:r>
      <w:r w:rsidR="00E8510A">
        <w:rPr>
          <w:rFonts w:eastAsia="SimSun"/>
        </w:rPr>
        <w:t>docent</w:t>
      </w:r>
      <w:r w:rsidR="00E8510A" w:rsidRPr="00A73666">
        <w:rPr>
          <w:rFonts w:eastAsia="SimSun"/>
        </w:rPr>
        <w:t xml:space="preserve"> </w:t>
      </w:r>
      <w:r w:rsidRPr="00A73666">
        <w:rPr>
          <w:rFonts w:eastAsia="SimSun"/>
        </w:rPr>
        <w:t>wordt een exit</w:t>
      </w:r>
      <w:r w:rsidR="00E8238F">
        <w:rPr>
          <w:rFonts w:eastAsia="SimSun"/>
        </w:rPr>
        <w:t>-vragenlijst afgenomen</w:t>
      </w:r>
      <w:r w:rsidRPr="00A73666">
        <w:rPr>
          <w:rFonts w:eastAsia="SimSun"/>
        </w:rPr>
        <w:t xml:space="preserve"> om de (mogelijk vertrouwelijke) redenen van vertrek te registreren. Bij deze registratie wordt de situatie beleving (draagla</w:t>
      </w:r>
      <w:r w:rsidR="00382F83">
        <w:rPr>
          <w:rFonts w:eastAsia="SimSun"/>
        </w:rPr>
        <w:t xml:space="preserve">st) en de beleving van de eigen </w:t>
      </w:r>
      <w:r w:rsidRPr="00A73666">
        <w:rPr>
          <w:rFonts w:eastAsia="SimSun"/>
        </w:rPr>
        <w:t xml:space="preserve">bekwaamheid expliciet in kaart gebracht. Tevens wordt nagegaan of de beginnende </w:t>
      </w:r>
      <w:r w:rsidR="00DB35DD">
        <w:rPr>
          <w:rFonts w:eastAsia="SimSun"/>
        </w:rPr>
        <w:t>docent</w:t>
      </w:r>
      <w:r w:rsidR="00DB35DD" w:rsidRPr="00A73666">
        <w:rPr>
          <w:rFonts w:eastAsia="SimSun"/>
        </w:rPr>
        <w:t xml:space="preserve"> </w:t>
      </w:r>
      <w:r w:rsidRPr="00A73666">
        <w:rPr>
          <w:rFonts w:eastAsia="SimSun"/>
        </w:rPr>
        <w:t>eventueel op een andere school is gaan werken. Over zowel deze zogenoemde ‘jobhoppers’ als ‘jobstoppers’ wordt afzonderlijk gerapporteerd.</w:t>
      </w:r>
    </w:p>
    <w:p w:rsidR="00A73666" w:rsidRPr="00A73666" w:rsidRDefault="00044589" w:rsidP="00794A18">
      <w:pPr>
        <w:pStyle w:val="Heading4"/>
        <w:jc w:val="both"/>
        <w:rPr>
          <w:rFonts w:eastAsia="SimSun"/>
        </w:rPr>
      </w:pPr>
      <w:bookmarkStart w:id="9" w:name="_Toc366507904"/>
      <w:r>
        <w:rPr>
          <w:rFonts w:eastAsia="SimSun"/>
        </w:rPr>
        <w:t xml:space="preserve">3.2.3 </w:t>
      </w:r>
      <w:r w:rsidR="00A73666" w:rsidRPr="00A73666">
        <w:rPr>
          <w:rFonts w:eastAsia="SimSun"/>
        </w:rPr>
        <w:t>Leerling</w:t>
      </w:r>
      <w:r w:rsidR="00E8238F">
        <w:rPr>
          <w:rFonts w:eastAsia="SimSun"/>
        </w:rPr>
        <w:t>vragenlijst</w:t>
      </w:r>
      <w:r w:rsidR="00A73666" w:rsidRPr="00A73666">
        <w:rPr>
          <w:rFonts w:eastAsia="SimSun"/>
        </w:rPr>
        <w:t xml:space="preserve"> van </w:t>
      </w:r>
      <w:r w:rsidR="00DB35DD">
        <w:rPr>
          <w:rFonts w:eastAsia="SimSun"/>
        </w:rPr>
        <w:t>docent</w:t>
      </w:r>
      <w:r w:rsidR="00A73666" w:rsidRPr="00A73666">
        <w:rPr>
          <w:rFonts w:eastAsia="SimSun"/>
        </w:rPr>
        <w:t>gedrag</w:t>
      </w:r>
      <w:bookmarkEnd w:id="9"/>
    </w:p>
    <w:p w:rsidR="00A73666" w:rsidRPr="00A73666" w:rsidRDefault="00A73666" w:rsidP="00794A18">
      <w:pPr>
        <w:jc w:val="both"/>
        <w:rPr>
          <w:rFonts w:eastAsia="SimSun"/>
        </w:rPr>
      </w:pPr>
      <w:r w:rsidRPr="00A73666">
        <w:rPr>
          <w:rFonts w:eastAsia="SimSun"/>
        </w:rPr>
        <w:t>De leerlingpercepties van de pedagogisch</w:t>
      </w:r>
      <w:r w:rsidR="00D43D86">
        <w:rPr>
          <w:rFonts w:eastAsia="SimSun"/>
        </w:rPr>
        <w:t>-</w:t>
      </w:r>
      <w:r w:rsidRPr="00A73666">
        <w:rPr>
          <w:rFonts w:eastAsia="SimSun"/>
        </w:rPr>
        <w:t xml:space="preserve">didactische vaardigheden van </w:t>
      </w:r>
      <w:r w:rsidR="00DB35DD">
        <w:rPr>
          <w:rFonts w:eastAsia="SimSun"/>
        </w:rPr>
        <w:t>docenten</w:t>
      </w:r>
      <w:r w:rsidR="00DB35DD" w:rsidRPr="00A73666">
        <w:rPr>
          <w:rFonts w:eastAsia="SimSun"/>
        </w:rPr>
        <w:t xml:space="preserve"> </w:t>
      </w:r>
      <w:r w:rsidRPr="00A73666">
        <w:rPr>
          <w:rFonts w:eastAsia="SimSun"/>
        </w:rPr>
        <w:t xml:space="preserve">worden gemeten met een observatieschaal die uit </w:t>
      </w:r>
      <w:r w:rsidR="00F93F19">
        <w:rPr>
          <w:rFonts w:eastAsia="SimSun"/>
        </w:rPr>
        <w:t>veertig</w:t>
      </w:r>
      <w:r w:rsidR="00E8238F" w:rsidRPr="00A73666">
        <w:rPr>
          <w:rFonts w:eastAsia="SimSun"/>
        </w:rPr>
        <w:t xml:space="preserve"> </w:t>
      </w:r>
      <w:r w:rsidRPr="00A73666">
        <w:rPr>
          <w:rFonts w:eastAsia="SimSun"/>
        </w:rPr>
        <w:t>items bestaat. De schaal voldoet aan de eisen van het dichotome Raschmodel (Van de Grift, Helms</w:t>
      </w:r>
      <w:r w:rsidR="00E8238F">
        <w:rPr>
          <w:rFonts w:eastAsia="SimSun"/>
        </w:rPr>
        <w:t>-Lorenz</w:t>
      </w:r>
      <w:r w:rsidRPr="00A73666">
        <w:rPr>
          <w:rFonts w:eastAsia="SimSun"/>
        </w:rPr>
        <w:t xml:space="preserve"> &amp; Maulana, 2014</w:t>
      </w:r>
      <w:r w:rsidR="00E8238F">
        <w:rPr>
          <w:rFonts w:eastAsia="SimSun"/>
        </w:rPr>
        <w:t>; Maulana et al, AERA 2017 paper</w:t>
      </w:r>
      <w:r w:rsidRPr="00A73666">
        <w:rPr>
          <w:rFonts w:eastAsia="SimSun"/>
        </w:rPr>
        <w:t xml:space="preserve">). De betrokkenheid van de leerlingen bij de les wordt gemeten met een Likertschaal die uit een drietal items bestaat </w:t>
      </w:r>
      <w:r w:rsidR="00F93F19">
        <w:rPr>
          <w:rFonts w:eastAsia="SimSun"/>
        </w:rPr>
        <w:t>(</w:t>
      </w:r>
      <w:r w:rsidRPr="00A73666">
        <w:rPr>
          <w:rFonts w:eastAsia="SimSun"/>
        </w:rPr>
        <w:t xml:space="preserve">Van de Grift, Van der Wal &amp; Torenbeek, 2011). De schaal heeft een </w:t>
      </w:r>
      <w:r w:rsidR="00D43D86">
        <w:rPr>
          <w:rFonts w:eastAsia="SimSun"/>
        </w:rPr>
        <w:t>hoge</w:t>
      </w:r>
      <w:r w:rsidR="00D43D86" w:rsidRPr="00A73666">
        <w:rPr>
          <w:rFonts w:eastAsia="SimSun"/>
        </w:rPr>
        <w:t xml:space="preserve"> </w:t>
      </w:r>
      <w:r w:rsidRPr="00A73666">
        <w:rPr>
          <w:rFonts w:eastAsia="SimSun"/>
        </w:rPr>
        <w:t>betrouwbaarheid (α = .94)</w:t>
      </w:r>
    </w:p>
    <w:p w:rsidR="00A73666" w:rsidRPr="00A73666" w:rsidRDefault="00044589" w:rsidP="00794A18">
      <w:pPr>
        <w:pStyle w:val="Heading4"/>
        <w:jc w:val="both"/>
        <w:rPr>
          <w:rFonts w:eastAsia="SimSun"/>
        </w:rPr>
      </w:pPr>
      <w:bookmarkStart w:id="10" w:name="_Toc366507905"/>
      <w:r>
        <w:rPr>
          <w:rFonts w:eastAsia="SimSun"/>
        </w:rPr>
        <w:lastRenderedPageBreak/>
        <w:t xml:space="preserve">3.2.4 </w:t>
      </w:r>
      <w:bookmarkEnd w:id="10"/>
      <w:r w:rsidR="0013798C">
        <w:rPr>
          <w:rFonts w:eastAsia="SimSun"/>
        </w:rPr>
        <w:t>ICALT-lesobservatie</w:t>
      </w:r>
    </w:p>
    <w:p w:rsidR="00A73666" w:rsidRDefault="00A73666" w:rsidP="00794A18">
      <w:pPr>
        <w:jc w:val="both"/>
        <w:rPr>
          <w:rFonts w:eastAsia="SimSun"/>
        </w:rPr>
      </w:pPr>
      <w:r w:rsidRPr="00A73666">
        <w:rPr>
          <w:rFonts w:eastAsia="SimSun"/>
        </w:rPr>
        <w:t>In eerder onderzoek (Van de Grift, 2007; 2014; Van de Grift &amp; Lam, 1998) is een observatie</w:t>
      </w:r>
      <w:r w:rsidR="003A5A9F">
        <w:rPr>
          <w:rFonts w:eastAsia="SimSun"/>
        </w:rPr>
        <w:t>-</w:t>
      </w:r>
      <w:r w:rsidRPr="00A73666">
        <w:rPr>
          <w:rFonts w:eastAsia="SimSun"/>
        </w:rPr>
        <w:t>instrument ontwikkeld om de pedagogisch</w:t>
      </w:r>
      <w:r w:rsidR="003A5A9F">
        <w:rPr>
          <w:rFonts w:eastAsia="SimSun"/>
        </w:rPr>
        <w:t>-</w:t>
      </w:r>
      <w:r w:rsidRPr="00A73666">
        <w:rPr>
          <w:rFonts w:eastAsia="SimSun"/>
        </w:rPr>
        <w:t xml:space="preserve">didactische vaardigheden van </w:t>
      </w:r>
      <w:r w:rsidR="00DB35DD">
        <w:rPr>
          <w:rFonts w:eastAsia="SimSun"/>
        </w:rPr>
        <w:t>docenten</w:t>
      </w:r>
      <w:r w:rsidR="00DB35DD" w:rsidRPr="00A73666">
        <w:rPr>
          <w:rFonts w:eastAsia="SimSun"/>
        </w:rPr>
        <w:t xml:space="preserve"> </w:t>
      </w:r>
      <w:r w:rsidRPr="00A73666">
        <w:rPr>
          <w:rFonts w:eastAsia="SimSun"/>
        </w:rPr>
        <w:t>te evalueren</w:t>
      </w:r>
      <w:r w:rsidR="0038614A">
        <w:rPr>
          <w:rFonts w:eastAsia="SimSun"/>
        </w:rPr>
        <w:t>: ICALT (International Comparative Analysis of Learning and Teaching)</w:t>
      </w:r>
      <w:r w:rsidRPr="00A73666">
        <w:rPr>
          <w:rFonts w:eastAsia="SimSun"/>
        </w:rPr>
        <w:t xml:space="preserve">. De items van dit observatie-instrument zijn ontleend aan reviews over onderzoek naar de effectiviteit van het handelen van </w:t>
      </w:r>
      <w:r w:rsidR="00DB35DD">
        <w:rPr>
          <w:rFonts w:eastAsia="SimSun"/>
        </w:rPr>
        <w:t>docenten</w:t>
      </w:r>
      <w:r w:rsidR="00DB35DD" w:rsidRPr="00A73666">
        <w:rPr>
          <w:rFonts w:eastAsia="SimSun"/>
        </w:rPr>
        <w:t xml:space="preserve"> </w:t>
      </w:r>
      <w:r w:rsidRPr="00A73666">
        <w:rPr>
          <w:rFonts w:eastAsia="SimSun"/>
        </w:rPr>
        <w:t xml:space="preserve">op de prestaties van leerlingen (Cotton, 1995; Creemers, 1994; Ellis &amp; Worthington, 1994; Hattie, 2009; Levine &amp; Lezotte, 1990; Levine &amp; Lezotte, 1995; Marzano, 2008; Purkey, &amp; Smith, 1983; Sammons, Hillam, &amp; Mortimore, 1995; Scheerens, 1992; Scheerens &amp; Bosker, 1997; Van de Grift, 1985; Walberg &amp; Haertel, 1992). Voor een uitvoerige beschrijving van het instrument wordt verwezen naar Van de Grift et al. (2011).  Het observatie-instrument voldoet aan de eisen van het dichotome Raschmodel. (Van de Grift, Helms-Lorenz </w:t>
      </w:r>
      <w:r w:rsidR="00FA7FD9">
        <w:rPr>
          <w:rFonts w:eastAsia="SimSun"/>
        </w:rPr>
        <w:t>&amp;</w:t>
      </w:r>
      <w:r w:rsidR="00FA7FD9" w:rsidRPr="00A73666">
        <w:rPr>
          <w:rFonts w:eastAsia="SimSun"/>
        </w:rPr>
        <w:t xml:space="preserve"> </w:t>
      </w:r>
      <w:r w:rsidRPr="00A73666">
        <w:rPr>
          <w:rFonts w:eastAsia="SimSun"/>
        </w:rPr>
        <w:t>Maulana, 2013). Voor het observeren</w:t>
      </w:r>
      <w:r w:rsidR="0013798C">
        <w:rPr>
          <w:rFonts w:eastAsia="SimSun"/>
        </w:rPr>
        <w:t>, door een ervaren collega,</w:t>
      </w:r>
      <w:r w:rsidRPr="00A73666">
        <w:rPr>
          <w:rFonts w:eastAsia="SimSun"/>
        </w:rPr>
        <w:t xml:space="preserve"> is</w:t>
      </w:r>
      <w:r w:rsidR="0038614A">
        <w:rPr>
          <w:rFonts w:eastAsia="SimSun"/>
        </w:rPr>
        <w:t xml:space="preserve"> het behalen van een certificaat door middel van</w:t>
      </w:r>
      <w:r w:rsidRPr="00A73666">
        <w:rPr>
          <w:rFonts w:eastAsia="SimSun"/>
        </w:rPr>
        <w:t xml:space="preserve"> een training van een dagdeel</w:t>
      </w:r>
      <w:r w:rsidR="0038614A">
        <w:rPr>
          <w:rFonts w:eastAsia="SimSun"/>
        </w:rPr>
        <w:t>,</w:t>
      </w:r>
      <w:r w:rsidRPr="00A73666">
        <w:rPr>
          <w:rFonts w:eastAsia="SimSun"/>
        </w:rPr>
        <w:t xml:space="preserve"> noodzakelijk.</w:t>
      </w:r>
    </w:p>
    <w:p w:rsidR="00044589" w:rsidRDefault="003561A1" w:rsidP="00794A18">
      <w:pPr>
        <w:pStyle w:val="Heading1"/>
        <w:jc w:val="both"/>
        <w:rPr>
          <w:rFonts w:eastAsia="SimSun"/>
        </w:rPr>
      </w:pPr>
      <w:bookmarkStart w:id="11" w:name="_Toc459967097"/>
      <w:r w:rsidRPr="003561A1">
        <w:rPr>
          <w:rFonts w:eastAsia="SimSun"/>
          <w:b w:val="0"/>
          <w:bCs w:val="0"/>
        </w:rPr>
        <w:t>4.</w:t>
      </w:r>
      <w:r>
        <w:rPr>
          <w:rFonts w:eastAsia="SimSun"/>
        </w:rPr>
        <w:t xml:space="preserve"> </w:t>
      </w:r>
      <w:r w:rsidR="00044589">
        <w:rPr>
          <w:rFonts w:eastAsia="SimSun"/>
        </w:rPr>
        <w:t>Procedure</w:t>
      </w:r>
      <w:bookmarkEnd w:id="11"/>
    </w:p>
    <w:p w:rsidR="00DC10B6" w:rsidRDefault="00DC10B6" w:rsidP="00794A18">
      <w:pPr>
        <w:pStyle w:val="ListParagraph"/>
        <w:ind w:left="0"/>
        <w:jc w:val="both"/>
      </w:pPr>
    </w:p>
    <w:p w:rsidR="003561A1" w:rsidRDefault="003561A1" w:rsidP="00794A18">
      <w:pPr>
        <w:pStyle w:val="Heading2"/>
        <w:jc w:val="both"/>
      </w:pPr>
      <w:bookmarkStart w:id="12" w:name="_Toc459967098"/>
      <w:r>
        <w:t>4.1 Aanmelding van deelnemers</w:t>
      </w:r>
      <w:r w:rsidR="0013798C">
        <w:t xml:space="preserve"> (gewijzigde procedure)</w:t>
      </w:r>
      <w:bookmarkEnd w:id="12"/>
    </w:p>
    <w:p w:rsidR="00D41274" w:rsidRPr="00D3657A" w:rsidRDefault="003561A1" w:rsidP="00794A18">
      <w:pPr>
        <w:jc w:val="both"/>
      </w:pPr>
      <w:r w:rsidRPr="00D3657A">
        <w:t>Regionale projectleiders werven scholen</w:t>
      </w:r>
      <w:r w:rsidR="00752BA3" w:rsidRPr="00D3657A">
        <w:t>,</w:t>
      </w:r>
      <w:r w:rsidR="00752BA3" w:rsidRPr="006248AA">
        <w:t xml:space="preserve"> onderhouden contacten met de schoolcontactpersoon </w:t>
      </w:r>
      <w:r w:rsidRPr="00F478AC">
        <w:t xml:space="preserve"> en </w:t>
      </w:r>
      <w:r w:rsidR="00A1405D" w:rsidRPr="0090550B">
        <w:t xml:space="preserve">geven </w:t>
      </w:r>
      <w:r w:rsidR="0013798C">
        <w:t>contactgegevens ten behoeve van de dataverzameling</w:t>
      </w:r>
      <w:r w:rsidR="00A1405D" w:rsidRPr="0090550B">
        <w:t xml:space="preserve"> door aan de </w:t>
      </w:r>
      <w:r w:rsidR="00666D64">
        <w:t>RUG</w:t>
      </w:r>
      <w:r w:rsidR="00A1405D" w:rsidRPr="0090550B">
        <w:t xml:space="preserve"> (</w:t>
      </w:r>
      <w:hyperlink r:id="rId16" w:history="1">
        <w:r w:rsidR="00A1405D" w:rsidRPr="0090550B">
          <w:rPr>
            <w:rStyle w:val="Hyperlink"/>
          </w:rPr>
          <w:t>lonie@rug.nl</w:t>
        </w:r>
      </w:hyperlink>
      <w:r w:rsidR="00A1405D" w:rsidRPr="0090550B">
        <w:t xml:space="preserve">). De </w:t>
      </w:r>
      <w:r w:rsidR="00666D64">
        <w:t xml:space="preserve">RUG </w:t>
      </w:r>
      <w:r w:rsidR="00A1405D" w:rsidRPr="0090550B">
        <w:t xml:space="preserve">stuurt een standaard </w:t>
      </w:r>
      <w:r w:rsidR="00FA7FD9" w:rsidRPr="0090550B">
        <w:t>e-</w:t>
      </w:r>
      <w:r w:rsidR="00A1405D" w:rsidRPr="00471E65">
        <w:t>mail</w:t>
      </w:r>
      <w:r w:rsidR="00A1405D" w:rsidRPr="00D3657A">
        <w:t xml:space="preserve">tekst met een aanmeldlink naar </w:t>
      </w:r>
      <w:r w:rsidR="00FA7FD9" w:rsidRPr="00D3657A">
        <w:t>de regioprojectleider. De regioprojec</w:t>
      </w:r>
      <w:r w:rsidR="00D41274" w:rsidRPr="00D3657A">
        <w:t xml:space="preserve">tleider verstuurt </w:t>
      </w:r>
      <w:r w:rsidR="00F478AC">
        <w:t>een</w:t>
      </w:r>
      <w:r w:rsidR="00D41274" w:rsidRPr="00F478AC">
        <w:t xml:space="preserve"> standaard</w:t>
      </w:r>
      <w:r w:rsidR="00FA7FD9" w:rsidRPr="00F478AC">
        <w:t xml:space="preserve">mail naar de schoolcontactpersoon van de </w:t>
      </w:r>
      <w:r w:rsidR="00FA7FD9" w:rsidRPr="0090550B">
        <w:t xml:space="preserve">door hen geworven scholen. </w:t>
      </w:r>
      <w:r w:rsidR="00D41274" w:rsidRPr="0090550B">
        <w:t>Daarna is de</w:t>
      </w:r>
      <w:r w:rsidR="00D41274" w:rsidRPr="00471E65">
        <w:t xml:space="preserve"> schoolcontactpersoon </w:t>
      </w:r>
      <w:r w:rsidR="00D41274" w:rsidRPr="005F0C98">
        <w:t xml:space="preserve">verantwoordelijk voor de aanmeldingen van docenten en de dataverzameling. </w:t>
      </w:r>
    </w:p>
    <w:p w:rsidR="00D41274" w:rsidRPr="002F3CB9" w:rsidRDefault="00D41274" w:rsidP="00794A18">
      <w:pPr>
        <w:spacing w:after="0" w:line="240" w:lineRule="auto"/>
        <w:jc w:val="both"/>
        <w:rPr>
          <w:u w:val="single"/>
        </w:rPr>
      </w:pPr>
      <w:r w:rsidRPr="002F3CB9">
        <w:rPr>
          <w:u w:val="single"/>
        </w:rPr>
        <w:t>Stap 1: Deelnemende docenten worden door de schoolcontactpersoon geïnformeerd over het onderzoek en de schoolcontactpersoon stuurt hen per e-mail de informatie over de aanmeldingsprocedure</w:t>
      </w:r>
      <w:r w:rsidR="0013798C">
        <w:rPr>
          <w:u w:val="single"/>
        </w:rPr>
        <w:t>.</w:t>
      </w:r>
    </w:p>
    <w:p w:rsidR="00D41274" w:rsidRPr="002F3CB9" w:rsidRDefault="00D41274" w:rsidP="00794A18">
      <w:pPr>
        <w:spacing w:after="0" w:line="240" w:lineRule="auto"/>
        <w:jc w:val="both"/>
      </w:pPr>
      <w:r w:rsidRPr="002F3CB9">
        <w:t xml:space="preserve">Docenten melden zich individueel aan via een digitaal aanmeldingsformulier. Om de docenten goed te informeren over het gehele project en hun deelname aan het onderzoek kan informatiemateriaal </w:t>
      </w:r>
      <w:r w:rsidR="00F478AC">
        <w:t>(</w:t>
      </w:r>
      <w:hyperlink r:id="rId17" w:history="1">
        <w:r w:rsidR="00F478AC" w:rsidRPr="00C22D96">
          <w:rPr>
            <w:rStyle w:val="Hyperlink"/>
          </w:rPr>
          <w:t>brochure</w:t>
        </w:r>
      </w:hyperlink>
      <w:r w:rsidR="00F478AC">
        <w:t xml:space="preserve">) </w:t>
      </w:r>
      <w:r w:rsidRPr="002F3CB9">
        <w:t xml:space="preserve">over het project als bijlage worden meegestuurd met de </w:t>
      </w:r>
      <w:r w:rsidR="00B35A34">
        <w:t>e-</w:t>
      </w:r>
      <w:r w:rsidRPr="002F3CB9">
        <w:t>mail.</w:t>
      </w:r>
    </w:p>
    <w:p w:rsidR="00D41274" w:rsidRPr="002F3CB9" w:rsidRDefault="00D41274" w:rsidP="00794A18">
      <w:pPr>
        <w:spacing w:after="0" w:line="240" w:lineRule="auto"/>
        <w:jc w:val="both"/>
      </w:pPr>
    </w:p>
    <w:p w:rsidR="00D41274" w:rsidRPr="002F3CB9" w:rsidRDefault="00D41274" w:rsidP="00794A18">
      <w:pPr>
        <w:spacing w:after="0" w:line="240" w:lineRule="auto"/>
        <w:jc w:val="both"/>
        <w:rPr>
          <w:u w:val="single"/>
        </w:rPr>
      </w:pPr>
      <w:r w:rsidRPr="002F3CB9">
        <w:rPr>
          <w:u w:val="single"/>
        </w:rPr>
        <w:t>Stap 2: Docenten melden zich digitaal aan</w:t>
      </w:r>
    </w:p>
    <w:p w:rsidR="00D41274" w:rsidRPr="002F3CB9" w:rsidRDefault="00220C18" w:rsidP="00794A18">
      <w:pPr>
        <w:spacing w:after="0" w:line="240" w:lineRule="auto"/>
        <w:jc w:val="both"/>
      </w:pPr>
      <w:r>
        <w:t>Docenten melden zich</w:t>
      </w:r>
      <w:r w:rsidR="00D41274" w:rsidRPr="002F3CB9">
        <w:t xml:space="preserve"> digitaal aan voor het BSL-project. Daarbij </w:t>
      </w:r>
      <w:r>
        <w:t>geeft de docent</w:t>
      </w:r>
      <w:r w:rsidR="00D41274" w:rsidRPr="002F3CB9">
        <w:t xml:space="preserve"> toestemming voor het gebruik van zijn/haar ge</w:t>
      </w:r>
      <w:r w:rsidR="00670408">
        <w:t>leverde gegevens voor het LONIE-</w:t>
      </w:r>
      <w:r w:rsidR="00D41274" w:rsidRPr="002F3CB9">
        <w:t>onderzoek.</w:t>
      </w:r>
    </w:p>
    <w:p w:rsidR="00D41274" w:rsidRPr="002F3CB9" w:rsidRDefault="00D41274" w:rsidP="00794A18">
      <w:pPr>
        <w:spacing w:after="0" w:line="240" w:lineRule="auto"/>
        <w:jc w:val="both"/>
      </w:pPr>
    </w:p>
    <w:p w:rsidR="00D41274" w:rsidRPr="002F3CB9" w:rsidRDefault="00D41274" w:rsidP="00794A18">
      <w:pPr>
        <w:spacing w:after="0" w:line="240" w:lineRule="auto"/>
        <w:jc w:val="both"/>
        <w:rPr>
          <w:u w:val="single"/>
        </w:rPr>
      </w:pPr>
      <w:r w:rsidRPr="002F3CB9">
        <w:rPr>
          <w:u w:val="single"/>
        </w:rPr>
        <w:t xml:space="preserve">Stap 3: </w:t>
      </w:r>
      <w:r w:rsidR="00172450" w:rsidRPr="002F3CB9">
        <w:rPr>
          <w:u w:val="single"/>
        </w:rPr>
        <w:t>De schoolcontactpersoon</w:t>
      </w:r>
      <w:r w:rsidRPr="002F3CB9">
        <w:rPr>
          <w:u w:val="single"/>
        </w:rPr>
        <w:t xml:space="preserve"> controleert het overzicht dat </w:t>
      </w:r>
      <w:r w:rsidR="00172450" w:rsidRPr="002F3CB9">
        <w:rPr>
          <w:u w:val="single"/>
        </w:rPr>
        <w:t>zij</w:t>
      </w:r>
      <w:r w:rsidRPr="002F3CB9">
        <w:rPr>
          <w:u w:val="single"/>
        </w:rPr>
        <w:t xml:space="preserve"> van </w:t>
      </w:r>
      <w:r w:rsidR="00172450" w:rsidRPr="002F3CB9">
        <w:rPr>
          <w:u w:val="single"/>
        </w:rPr>
        <w:t>de RUG (lonie@rug.nl) ontvangen</w:t>
      </w:r>
    </w:p>
    <w:p w:rsidR="00D41274" w:rsidRPr="002F3CB9" w:rsidRDefault="00172450" w:rsidP="00794A18">
      <w:pPr>
        <w:spacing w:after="0" w:line="240" w:lineRule="auto"/>
        <w:jc w:val="both"/>
      </w:pPr>
      <w:r w:rsidRPr="002F3CB9">
        <w:t>De</w:t>
      </w:r>
      <w:r w:rsidR="00D41274" w:rsidRPr="002F3CB9">
        <w:t xml:space="preserve"> schoolcontactpersoon </w:t>
      </w:r>
      <w:r w:rsidRPr="002F3CB9">
        <w:t xml:space="preserve">ontvangt </w:t>
      </w:r>
      <w:r w:rsidR="00D41274" w:rsidRPr="002F3CB9">
        <w:t xml:space="preserve">het overzicht van de aanmeldingen </w:t>
      </w:r>
      <w:r w:rsidRPr="002F3CB9">
        <w:t>van docenten</w:t>
      </w:r>
      <w:r w:rsidR="00D41274" w:rsidRPr="002F3CB9">
        <w:t xml:space="preserve">. </w:t>
      </w:r>
      <w:r w:rsidR="00D3657A" w:rsidRPr="002F3CB9">
        <w:t>De schoolcontactpersoon controleert het overzicht en spo</w:t>
      </w:r>
      <w:r w:rsidR="0013798C">
        <w:t>ort</w:t>
      </w:r>
      <w:r w:rsidR="00D3657A" w:rsidRPr="002F3CB9">
        <w:t xml:space="preserve"> docenten </w:t>
      </w:r>
      <w:r w:rsidR="0013798C">
        <w:t xml:space="preserve">aan, </w:t>
      </w:r>
      <w:r w:rsidR="00D3657A" w:rsidRPr="002F3CB9">
        <w:t>die zich nog niet hebben aangemeld</w:t>
      </w:r>
      <w:r w:rsidR="0013798C">
        <w:t>, om</w:t>
      </w:r>
      <w:r w:rsidR="00666D64">
        <w:t xml:space="preserve"> dit alsnog te doen.</w:t>
      </w:r>
      <w:r w:rsidR="00D3657A" w:rsidRPr="002F3CB9">
        <w:t xml:space="preserve"> Schoolcontactpersonen ontvangen ook voor deze herinnering een standaardmail. </w:t>
      </w:r>
    </w:p>
    <w:p w:rsidR="00D41274" w:rsidRPr="002F3CB9" w:rsidRDefault="00D41274" w:rsidP="00794A18">
      <w:pPr>
        <w:spacing w:after="0" w:line="240" w:lineRule="auto"/>
        <w:jc w:val="both"/>
      </w:pPr>
    </w:p>
    <w:p w:rsidR="00D41274" w:rsidRPr="002F3CB9" w:rsidRDefault="00D41274" w:rsidP="00794A18">
      <w:pPr>
        <w:spacing w:after="0" w:line="240" w:lineRule="auto"/>
        <w:jc w:val="both"/>
        <w:rPr>
          <w:u w:val="single"/>
        </w:rPr>
      </w:pPr>
      <w:r w:rsidRPr="002F3CB9">
        <w:rPr>
          <w:u w:val="single"/>
        </w:rPr>
        <w:t>Stap 4</w:t>
      </w:r>
      <w:r w:rsidR="00D3657A" w:rsidRPr="002F3CB9">
        <w:rPr>
          <w:u w:val="single"/>
        </w:rPr>
        <w:t>: De schoolcontactpersoon</w:t>
      </w:r>
      <w:r w:rsidRPr="002F3CB9">
        <w:rPr>
          <w:u w:val="single"/>
        </w:rPr>
        <w:t xml:space="preserve"> ontvangt een definitief overzicht van de aangemelde docenten </w:t>
      </w:r>
    </w:p>
    <w:p w:rsidR="00D41274" w:rsidRDefault="00D3657A" w:rsidP="00794A18">
      <w:pPr>
        <w:spacing w:after="0" w:line="240" w:lineRule="auto"/>
        <w:jc w:val="both"/>
      </w:pPr>
      <w:r w:rsidRPr="002F3CB9">
        <w:t>Nadat de herinnering is verstuurd en nog niet aangemelde docenten zich hebben aangemeld, ontvangt de s</w:t>
      </w:r>
      <w:r w:rsidR="00666D64">
        <w:t xml:space="preserve">choolcontactpersoon van de RUG </w:t>
      </w:r>
      <w:r w:rsidRPr="002F3CB9">
        <w:t>een definitief overzicht van de</w:t>
      </w:r>
      <w:r w:rsidR="00D41274" w:rsidRPr="002F3CB9">
        <w:t xml:space="preserve"> aanmeldingen</w:t>
      </w:r>
      <w:r w:rsidRPr="002F3CB9">
        <w:t xml:space="preserve"> op de betreffende school.</w:t>
      </w:r>
      <w:r w:rsidR="00D41274" w:rsidRPr="002F3CB9">
        <w:t xml:space="preserve"> </w:t>
      </w:r>
      <w:r>
        <w:t xml:space="preserve">Zie ook bijlage 4C voor een checklist voor de schoolcontactpersoon. </w:t>
      </w:r>
    </w:p>
    <w:p w:rsidR="00D3657A" w:rsidRDefault="00D3657A" w:rsidP="00794A18">
      <w:pPr>
        <w:spacing w:after="0" w:line="240" w:lineRule="auto"/>
        <w:jc w:val="both"/>
      </w:pPr>
    </w:p>
    <w:p w:rsidR="00D3657A" w:rsidRDefault="00D3657A" w:rsidP="00794A18">
      <w:pPr>
        <w:spacing w:after="0" w:line="240" w:lineRule="auto"/>
        <w:jc w:val="both"/>
      </w:pPr>
      <w:r>
        <w:lastRenderedPageBreak/>
        <w:t>Het definitieve overzicht van de aangemelde docenten wordt tevens bekend gemaakt bij de regioprojectleiders en bij DUO (</w:t>
      </w:r>
      <w:hyperlink r:id="rId18" w:history="1">
        <w:r w:rsidRPr="00891890">
          <w:rPr>
            <w:rStyle w:val="Hyperlink"/>
          </w:rPr>
          <w:t>saskia.frenken@duo.nl</w:t>
        </w:r>
      </w:hyperlink>
      <w:r>
        <w:t xml:space="preserve">). </w:t>
      </w:r>
    </w:p>
    <w:p w:rsidR="00DC10B6" w:rsidRDefault="00DC10B6" w:rsidP="00794A18">
      <w:pPr>
        <w:pStyle w:val="Heading2"/>
        <w:jc w:val="both"/>
      </w:pPr>
      <w:bookmarkStart w:id="13" w:name="_Toc459967099"/>
      <w:r>
        <w:t>4.2 Begeleiding</w:t>
      </w:r>
      <w:r w:rsidR="00CE5046">
        <w:t xml:space="preserve"> (inductie arrangement)</w:t>
      </w:r>
      <w:bookmarkEnd w:id="13"/>
    </w:p>
    <w:p w:rsidR="00DC10B6" w:rsidRPr="00DC10B6" w:rsidRDefault="00DC10B6" w:rsidP="00794A18">
      <w:pPr>
        <w:jc w:val="both"/>
      </w:pPr>
      <w:r>
        <w:t xml:space="preserve">Iedere school die deelneemt aan dit project wordt vanuit het regionale ULO/HBO samenwerkingsverband ondersteund bij de ontwikkeling van een </w:t>
      </w:r>
      <w:r w:rsidR="00D3657A">
        <w:t>drie</w:t>
      </w:r>
      <w:r>
        <w:t xml:space="preserve">jarig inwerktraject voor starters (inductiearrangement). Hierbij wordt het ontwikkelkader gebruikt. </w:t>
      </w:r>
      <w:r w:rsidR="00A10568">
        <w:t xml:space="preserve">Klik </w:t>
      </w:r>
      <w:hyperlink r:id="rId19" w:history="1">
        <w:r w:rsidR="009F324B" w:rsidRPr="00A10568">
          <w:rPr>
            <w:rStyle w:val="Hyperlink"/>
          </w:rPr>
          <w:t>h</w:t>
        </w:r>
        <w:r w:rsidR="00A10568" w:rsidRPr="00A10568">
          <w:rPr>
            <w:rStyle w:val="Hyperlink"/>
          </w:rPr>
          <w:t>ier</w:t>
        </w:r>
      </w:hyperlink>
      <w:r w:rsidR="00A10568" w:rsidRPr="00A10568">
        <w:t xml:space="preserve"> voor de h</w:t>
      </w:r>
      <w:r w:rsidR="009F324B" w:rsidRPr="00A10568">
        <w:t xml:space="preserve">andreiking </w:t>
      </w:r>
      <w:r w:rsidR="00FA7FA8">
        <w:t>‘B</w:t>
      </w:r>
      <w:r w:rsidR="009F324B" w:rsidRPr="00A10568">
        <w:t>egeleiding van beginnende docenten</w:t>
      </w:r>
      <w:r w:rsidR="00FA7FA8">
        <w:t>’</w:t>
      </w:r>
      <w:r w:rsidR="009F324B">
        <w:t>)</w:t>
      </w:r>
      <w:r>
        <w:t xml:space="preserve">. </w:t>
      </w:r>
    </w:p>
    <w:p w:rsidR="003561A1" w:rsidRPr="003561A1" w:rsidRDefault="00DC10B6" w:rsidP="00794A18">
      <w:pPr>
        <w:pStyle w:val="Heading2"/>
        <w:jc w:val="both"/>
      </w:pPr>
      <w:bookmarkStart w:id="14" w:name="_Toc459967100"/>
      <w:r>
        <w:t>4.3</w:t>
      </w:r>
      <w:r w:rsidR="003561A1">
        <w:t xml:space="preserve"> Trainingen</w:t>
      </w:r>
      <w:bookmarkEnd w:id="14"/>
    </w:p>
    <w:p w:rsidR="00044589" w:rsidRDefault="003561A1" w:rsidP="00794A18">
      <w:pPr>
        <w:jc w:val="both"/>
      </w:pPr>
      <w:r>
        <w:t xml:space="preserve">Observatoren worden op scholen getraind in het observeren met ICALT en optioneel in </w:t>
      </w:r>
      <w:r w:rsidR="006248AA">
        <w:t xml:space="preserve">de </w:t>
      </w:r>
      <w:r>
        <w:t>begeleiding in de zone van naaste ontwikkeling. Voor meer info</w:t>
      </w:r>
      <w:r w:rsidR="00332B92">
        <w:t>rmatie</w:t>
      </w:r>
      <w:r>
        <w:t xml:space="preserve"> zie bijlage 3A en 3B.</w:t>
      </w:r>
      <w:r w:rsidR="00BE2B3E">
        <w:t xml:space="preserve"> Hierbij wordt </w:t>
      </w:r>
      <w:r w:rsidR="006248AA">
        <w:t xml:space="preserve">het </w:t>
      </w:r>
      <w:r w:rsidR="00BE2B3E">
        <w:t>observatiegedragsprotocol</w:t>
      </w:r>
      <w:r w:rsidR="00CE5046">
        <w:t xml:space="preserve"> (zie bijlage 7)</w:t>
      </w:r>
      <w:r w:rsidR="00BE2B3E">
        <w:t xml:space="preserve"> door de getrainde coach getekend.</w:t>
      </w:r>
      <w:r w:rsidR="00386BBB">
        <w:t xml:space="preserve"> </w:t>
      </w:r>
      <w:r w:rsidR="008B4031">
        <w:t xml:space="preserve">De getrainde observator ontvangt een certificaat. </w:t>
      </w:r>
      <w:r w:rsidR="00386BBB">
        <w:t xml:space="preserve">De organisatie van de trainingen wordt verzorgd </w:t>
      </w:r>
      <w:r w:rsidR="006248AA">
        <w:t xml:space="preserve">door </w:t>
      </w:r>
      <w:r w:rsidR="00386BBB">
        <w:t xml:space="preserve">de regioprojectleiders. </w:t>
      </w:r>
      <w:r w:rsidR="00FA7FA8">
        <w:t xml:space="preserve">Op de website </w:t>
      </w:r>
      <w:hyperlink r:id="rId20" w:history="1">
        <w:r w:rsidR="00FA7FA8" w:rsidRPr="00FA7FA8">
          <w:rPr>
            <w:rStyle w:val="Hyperlink"/>
          </w:rPr>
          <w:t>http://www.begeleidingstartendeleraren.nl/contact/</w:t>
        </w:r>
      </w:hyperlink>
      <w:r w:rsidR="00FA7FA8">
        <w:t xml:space="preserve"> </w:t>
      </w:r>
      <w:r w:rsidR="00386BBB">
        <w:t>kunt u de c</w:t>
      </w:r>
      <w:r w:rsidR="00FA7FA8">
        <w:t>ontactgegevens per regio vinden.</w:t>
      </w:r>
      <w:r w:rsidR="008B4031">
        <w:t xml:space="preserve"> </w:t>
      </w:r>
    </w:p>
    <w:p w:rsidR="003561A1" w:rsidRDefault="00DC10B6" w:rsidP="00794A18">
      <w:pPr>
        <w:pStyle w:val="Heading2"/>
        <w:jc w:val="both"/>
      </w:pPr>
      <w:bookmarkStart w:id="15" w:name="_Toc459967101"/>
      <w:r>
        <w:t>4.4</w:t>
      </w:r>
      <w:r w:rsidR="003561A1">
        <w:t xml:space="preserve"> Informed consent</w:t>
      </w:r>
      <w:bookmarkEnd w:id="15"/>
    </w:p>
    <w:p w:rsidR="003561A1" w:rsidRDefault="00F478AC" w:rsidP="00794A18">
      <w:pPr>
        <w:jc w:val="both"/>
      </w:pPr>
      <w:r>
        <w:t>Het digitale aanmeldformulier welke docenten van de schoolcontactpersoon ontvangen</w:t>
      </w:r>
      <w:r w:rsidR="00917B58">
        <w:t xml:space="preserve"> </w:t>
      </w:r>
      <w:r>
        <w:t>bevat ook een toestemmingsverklaring. Met deze verklaring geven deelnemers van het BSL-project toestemm</w:t>
      </w:r>
      <w:r w:rsidR="00332B92">
        <w:t xml:space="preserve">ing voor </w:t>
      </w:r>
      <w:r w:rsidR="00332B92" w:rsidRPr="002F3CB9">
        <w:t>het gebruik van zijn/haar ge</w:t>
      </w:r>
      <w:r w:rsidR="00332B92">
        <w:t>leverde gegevens voor het LONIE-</w:t>
      </w:r>
      <w:r w:rsidR="00332B92" w:rsidRPr="002F3CB9">
        <w:t>onderzoek</w:t>
      </w:r>
      <w:r w:rsidR="00332B92">
        <w:t>.</w:t>
      </w:r>
      <w:r>
        <w:t xml:space="preserve"> </w:t>
      </w:r>
      <w:r w:rsidR="002718D1">
        <w:t xml:space="preserve">Bij de toestemmingsverklaring </w:t>
      </w:r>
      <w:r w:rsidR="00BE2B3E">
        <w:t xml:space="preserve">wordt ook </w:t>
      </w:r>
      <w:r w:rsidR="00A1405D">
        <w:t xml:space="preserve">enige </w:t>
      </w:r>
      <w:r w:rsidR="00BE2B3E">
        <w:t>achtergrondinformatie over de starter verzameld.</w:t>
      </w:r>
      <w:r w:rsidR="00752BA3">
        <w:t xml:space="preserve"> Zie bijlage 1 </w:t>
      </w:r>
      <w:r w:rsidR="002718D1">
        <w:t xml:space="preserve">voor de toestemmingsverklaring </w:t>
      </w:r>
      <w:r w:rsidR="00752BA3">
        <w:t>en bijlage 4A</w:t>
      </w:r>
      <w:r w:rsidR="002718D1">
        <w:t xml:space="preserve"> voor de richtlijnen voor de </w:t>
      </w:r>
      <w:r w:rsidR="00332B92">
        <w:t>startende docent.</w:t>
      </w:r>
    </w:p>
    <w:p w:rsidR="00BE2B3E" w:rsidRPr="00044589" w:rsidRDefault="00DC10B6" w:rsidP="00794A18">
      <w:pPr>
        <w:pStyle w:val="Heading2"/>
        <w:jc w:val="both"/>
      </w:pPr>
      <w:bookmarkStart w:id="16" w:name="_Toc459967102"/>
      <w:r>
        <w:t>4.5</w:t>
      </w:r>
      <w:r w:rsidR="00752BA3">
        <w:t xml:space="preserve"> O</w:t>
      </w:r>
      <w:r w:rsidR="00BE2B3E">
        <w:t>bservaties</w:t>
      </w:r>
      <w:bookmarkEnd w:id="16"/>
    </w:p>
    <w:p w:rsidR="00BE2B3E" w:rsidRDefault="00BE2B3E" w:rsidP="00794A18">
      <w:pPr>
        <w:jc w:val="both"/>
      </w:pPr>
      <w:r>
        <w:t xml:space="preserve">De starters worden in het eerste jaar </w:t>
      </w:r>
      <w:r w:rsidR="00EB24A8">
        <w:t>twee</w:t>
      </w:r>
      <w:r>
        <w:t xml:space="preserve"> keer geobserveerd door een getrainde collega/coach. In het </w:t>
      </w:r>
      <w:r w:rsidR="00EB24A8">
        <w:t xml:space="preserve">tweede </w:t>
      </w:r>
      <w:r>
        <w:t xml:space="preserve">jaar </w:t>
      </w:r>
      <w:r w:rsidR="00EB24A8">
        <w:t>één</w:t>
      </w:r>
      <w:r>
        <w:t xml:space="preserve"> keer, en in het </w:t>
      </w:r>
      <w:r w:rsidR="00EB24A8">
        <w:t xml:space="preserve">derde </w:t>
      </w:r>
      <w:r>
        <w:t xml:space="preserve">jaar </w:t>
      </w:r>
      <w:r w:rsidR="00EB24A8">
        <w:t>éé</w:t>
      </w:r>
      <w:r>
        <w:t xml:space="preserve">n keer. De observatie wordt op papier of </w:t>
      </w:r>
      <w:r w:rsidR="0090550B">
        <w:t>met behulp van</w:t>
      </w:r>
      <w:r>
        <w:t xml:space="preserve"> de ICALT</w:t>
      </w:r>
      <w:r w:rsidR="0090550B">
        <w:t>-</w:t>
      </w:r>
      <w:r>
        <w:t xml:space="preserve">app verzameld. </w:t>
      </w:r>
      <w:r w:rsidR="005455E0">
        <w:t xml:space="preserve">Observatoren bewaren een kopie of een digitaal exemplaar van het lesobservatieformulier. </w:t>
      </w:r>
      <w:r>
        <w:t xml:space="preserve">De </w:t>
      </w:r>
      <w:r w:rsidR="005455E0">
        <w:t xml:space="preserve">originele </w:t>
      </w:r>
      <w:r>
        <w:t>papieren versies worden</w:t>
      </w:r>
      <w:r w:rsidR="00917B58">
        <w:t xml:space="preserve"> door de observator of door de schoolcontactpersoon </w:t>
      </w:r>
      <w:r>
        <w:t>opgestuurd naar de RUG. Zie bijlage 4</w:t>
      </w:r>
      <w:r w:rsidR="00752BA3">
        <w:t>B</w:t>
      </w:r>
      <w:r>
        <w:t xml:space="preserve"> voor de </w:t>
      </w:r>
      <w:r w:rsidR="00103B09">
        <w:t>richtlijnen voor de observator.</w:t>
      </w:r>
      <w:r w:rsidR="00DC10B6">
        <w:t xml:space="preserve"> De starter ontvangt feedback</w:t>
      </w:r>
      <w:r w:rsidR="009B6E61">
        <w:t xml:space="preserve"> op de lesobservatie</w:t>
      </w:r>
      <w:r w:rsidR="00DC10B6">
        <w:t>.</w:t>
      </w:r>
    </w:p>
    <w:p w:rsidR="00752BA3" w:rsidRDefault="00DC10B6" w:rsidP="00794A18">
      <w:pPr>
        <w:pStyle w:val="Heading2"/>
        <w:jc w:val="both"/>
      </w:pPr>
      <w:bookmarkStart w:id="17" w:name="_Toc459967103"/>
      <w:r>
        <w:t>4.6</w:t>
      </w:r>
      <w:r w:rsidR="00752BA3">
        <w:t xml:space="preserve"> Afname leerlingvragenlijst</w:t>
      </w:r>
      <w:bookmarkEnd w:id="17"/>
    </w:p>
    <w:p w:rsidR="00752BA3" w:rsidRDefault="00752BA3" w:rsidP="00794A18">
      <w:pPr>
        <w:jc w:val="both"/>
      </w:pPr>
      <w:r>
        <w:t xml:space="preserve">De schoolcontactpersoon </w:t>
      </w:r>
      <w:r w:rsidR="00852D3C">
        <w:t xml:space="preserve">ontvangt </w:t>
      </w:r>
      <w:r w:rsidR="00852D3C" w:rsidRPr="006C0E90">
        <w:t xml:space="preserve">een </w:t>
      </w:r>
      <w:r w:rsidR="00B35A34">
        <w:t>e-</w:t>
      </w:r>
      <w:r w:rsidR="00852D3C" w:rsidRPr="006C0E90">
        <w:t xml:space="preserve">mail met daarin een lijst van de beginnende docenten voor wie een leerlingvragenlijst </w:t>
      </w:r>
      <w:r w:rsidR="00C27E3E">
        <w:t>dient te worden afgenomen. In d</w:t>
      </w:r>
      <w:r w:rsidR="00852D3C" w:rsidRPr="006C0E90">
        <w:t xml:space="preserve">e </w:t>
      </w:r>
      <w:r w:rsidR="00B35A34">
        <w:t>e-</w:t>
      </w:r>
      <w:r w:rsidR="00852D3C" w:rsidRPr="006C0E90">
        <w:t>mail staat een link en een unieke code per docent die leerlingen dienen in te vullen om met de vragenlijst te kunnen beginnen. Verder worden aanvullende instructies gegeven om de dataverzameling voorspoedig te laten verlopen. Zo dient een com</w:t>
      </w:r>
      <w:r w:rsidR="003A1EAC">
        <w:t>puterlokaal voor iedere klas (éé</w:t>
      </w:r>
      <w:r w:rsidR="00852D3C" w:rsidRPr="006C0E90">
        <w:t>n klas per beginnende docent) gereserveerd te worden, waarin de leerlingen tegelijkertijd ongestoord de vragenlijst in kunnen vullen. De leerlingen vullen de leerlingvragenlijst anoniem in. Zij hoeven daarom nergens hun naam in te vullen. De leerlingen hebben voor de vragenlijst maximaal 25 minuten nodig. Deze vragenlijst wordt in afwezigheid van de betreffende docent ingevuld.</w:t>
      </w:r>
      <w:r w:rsidR="00852D3C" w:rsidRPr="00852D3C">
        <w:t xml:space="preserve"> </w:t>
      </w:r>
      <w:r w:rsidR="00852D3C">
        <w:t>De starter ontvangt na de deadline feedback over de percepties van de leerlingen.</w:t>
      </w:r>
    </w:p>
    <w:p w:rsidR="002326E2" w:rsidRDefault="002326E2" w:rsidP="00794A18">
      <w:pPr>
        <w:jc w:val="both"/>
      </w:pPr>
    </w:p>
    <w:p w:rsidR="00666D64" w:rsidRDefault="00666D64" w:rsidP="00794A18">
      <w:pPr>
        <w:jc w:val="both"/>
      </w:pPr>
    </w:p>
    <w:p w:rsidR="00666D64" w:rsidRDefault="00666D64" w:rsidP="00794A18">
      <w:pPr>
        <w:jc w:val="both"/>
      </w:pPr>
    </w:p>
    <w:p w:rsidR="00752BA3" w:rsidRDefault="00DC10B6" w:rsidP="00794A18">
      <w:pPr>
        <w:jc w:val="both"/>
        <w:rPr>
          <w:rStyle w:val="Heading2Char"/>
        </w:rPr>
      </w:pPr>
      <w:bookmarkStart w:id="18" w:name="_Toc459967104"/>
      <w:r>
        <w:rPr>
          <w:rStyle w:val="Heading2Char"/>
        </w:rPr>
        <w:t>4.7</w:t>
      </w:r>
      <w:r w:rsidR="00752BA3" w:rsidRPr="00752BA3">
        <w:rPr>
          <w:rStyle w:val="Heading2Char"/>
        </w:rPr>
        <w:t xml:space="preserve"> Exit melding</w:t>
      </w:r>
      <w:bookmarkEnd w:id="18"/>
    </w:p>
    <w:p w:rsidR="007D623B" w:rsidRDefault="00752BA3" w:rsidP="00794A18">
      <w:pPr>
        <w:jc w:val="both"/>
      </w:pPr>
      <w:r w:rsidRPr="00752BA3">
        <w:t>Z</w:t>
      </w:r>
      <w:r>
        <w:t xml:space="preserve">odra </w:t>
      </w:r>
      <w:r w:rsidR="00471E65">
        <w:t xml:space="preserve">bij de schoolcontactpersoon </w:t>
      </w:r>
      <w:r>
        <w:t xml:space="preserve">bekend is </w:t>
      </w:r>
      <w:r w:rsidR="00A26C82">
        <w:t>dat de starter de school gaat</w:t>
      </w:r>
      <w:r>
        <w:t xml:space="preserve"> verlaten/verlaten heeft, wordt dat met reden omkleed doorgegeven via </w:t>
      </w:r>
      <w:hyperlink r:id="rId21" w:history="1">
        <w:r w:rsidRPr="005D1B85">
          <w:rPr>
            <w:rStyle w:val="Hyperlink"/>
          </w:rPr>
          <w:t>lonie@rug.nl</w:t>
        </w:r>
      </w:hyperlink>
      <w:r>
        <w:t xml:space="preserve">. De beginnende docent krijgt dan </w:t>
      </w:r>
      <w:r w:rsidR="00471E65">
        <w:t xml:space="preserve">per </w:t>
      </w:r>
      <w:r w:rsidR="00A52D6D">
        <w:t xml:space="preserve"> </w:t>
      </w:r>
      <w:r w:rsidR="00B35A34">
        <w:t>e-</w:t>
      </w:r>
      <w:r w:rsidR="00471E65">
        <w:t xml:space="preserve">mail </w:t>
      </w:r>
      <w:r>
        <w:t>een vragenlijst toegestuurd om het vertrek in kaart te brengen.</w:t>
      </w:r>
    </w:p>
    <w:p w:rsidR="007D623B" w:rsidRDefault="00386BBB" w:rsidP="00794A18">
      <w:pPr>
        <w:jc w:val="both"/>
        <w:rPr>
          <w:rStyle w:val="Heading2Char"/>
        </w:rPr>
      </w:pPr>
      <w:bookmarkStart w:id="19" w:name="_Toc459967105"/>
      <w:r>
        <w:rPr>
          <w:rStyle w:val="Heading2Char"/>
        </w:rPr>
        <w:t>4.8</w:t>
      </w:r>
      <w:r w:rsidR="007D623B" w:rsidRPr="007D623B">
        <w:rPr>
          <w:rStyle w:val="Heading2Char"/>
        </w:rPr>
        <w:t xml:space="preserve"> Beloning voor de starter</w:t>
      </w:r>
      <w:bookmarkEnd w:id="19"/>
    </w:p>
    <w:p w:rsidR="007D623B" w:rsidRDefault="007D623B" w:rsidP="00794A18">
      <w:pPr>
        <w:jc w:val="both"/>
      </w:pPr>
      <w:r w:rsidRPr="007D623B">
        <w:t>Bij volledige deelname</w:t>
      </w:r>
      <w:r>
        <w:rPr>
          <w:rStyle w:val="Heading2Char"/>
        </w:rPr>
        <w:t xml:space="preserve"> </w:t>
      </w:r>
      <w:r w:rsidRPr="007D623B">
        <w:t xml:space="preserve">doet de starter </w:t>
      </w:r>
      <w:r>
        <w:t xml:space="preserve">jaarlijks </w:t>
      </w:r>
      <w:r w:rsidRPr="007D623B">
        <w:t xml:space="preserve">mee aan de verloting van een </w:t>
      </w:r>
      <w:r w:rsidR="009E5E2A">
        <w:t>gadget (</w:t>
      </w:r>
      <w:r w:rsidRPr="007D623B">
        <w:t>laptop</w:t>
      </w:r>
      <w:r w:rsidR="009E5E2A">
        <w:t>/ tablet)</w:t>
      </w:r>
      <w:r>
        <w:t xml:space="preserve"> ter waarde van </w:t>
      </w:r>
      <w:r w:rsidR="00BE7BD6">
        <w:t>vijfhonderd euro.</w:t>
      </w:r>
    </w:p>
    <w:p w:rsidR="007D623B" w:rsidRDefault="00386BBB" w:rsidP="00794A18">
      <w:pPr>
        <w:jc w:val="both"/>
        <w:rPr>
          <w:rStyle w:val="Heading2Char"/>
        </w:rPr>
      </w:pPr>
      <w:bookmarkStart w:id="20" w:name="_Toc459967106"/>
      <w:r>
        <w:rPr>
          <w:rStyle w:val="Heading2Char"/>
        </w:rPr>
        <w:t>4.9</w:t>
      </w:r>
      <w:r w:rsidR="007D623B" w:rsidRPr="007D623B">
        <w:rPr>
          <w:rStyle w:val="Heading2Char"/>
        </w:rPr>
        <w:t xml:space="preserve"> Beloning voor de s</w:t>
      </w:r>
      <w:r w:rsidR="007D623B">
        <w:rPr>
          <w:rStyle w:val="Heading2Char"/>
        </w:rPr>
        <w:t>chool</w:t>
      </w:r>
      <w:bookmarkEnd w:id="20"/>
    </w:p>
    <w:p w:rsidR="007D623B" w:rsidRDefault="00C577D1" w:rsidP="00794A18">
      <w:pPr>
        <w:jc w:val="both"/>
      </w:pPr>
      <w:r>
        <w:rPr>
          <w:noProof/>
          <w:lang w:eastAsia="nl-NL"/>
        </w:rPr>
        <mc:AlternateContent>
          <mc:Choice Requires="wps">
            <w:drawing>
              <wp:anchor distT="0" distB="0" distL="114300" distR="114300" simplePos="0" relativeHeight="251664384" behindDoc="0" locked="0" layoutInCell="1" allowOverlap="1" wp14:anchorId="0B96007E" wp14:editId="149DAC08">
                <wp:simplePos x="0" y="0"/>
                <wp:positionH relativeFrom="margin">
                  <wp:posOffset>14605</wp:posOffset>
                </wp:positionH>
                <wp:positionV relativeFrom="margin">
                  <wp:posOffset>3261360</wp:posOffset>
                </wp:positionV>
                <wp:extent cx="5810250" cy="2433320"/>
                <wp:effectExtent l="0" t="0" r="19050" b="241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433320"/>
                        </a:xfrm>
                        <a:prstGeom prst="rect">
                          <a:avLst/>
                        </a:prstGeom>
                        <a:solidFill>
                          <a:srgbClr val="FFFFFF"/>
                        </a:solidFill>
                        <a:ln w="9525">
                          <a:solidFill>
                            <a:srgbClr val="000000"/>
                          </a:solidFill>
                          <a:miter lim="800000"/>
                          <a:headEnd/>
                          <a:tailEnd/>
                        </a:ln>
                      </wps:spPr>
                      <wps:txbx>
                        <w:txbxContent>
                          <w:p w:rsidR="00225A52" w:rsidRPr="00E965C5" w:rsidRDefault="00225A52" w:rsidP="00E965C5">
                            <w:pPr>
                              <w:pStyle w:val="NormalWeb"/>
                              <w:spacing w:before="0" w:beforeAutospacing="0" w:after="120" w:afterAutospacing="0"/>
                              <w:rPr>
                                <w:rFonts w:asciiTheme="minorHAnsi" w:hAnsiTheme="minorHAnsi"/>
                                <w:sz w:val="22"/>
                                <w:szCs w:val="22"/>
                              </w:rPr>
                            </w:pPr>
                            <w:r w:rsidRPr="00E965C5">
                              <w:rPr>
                                <w:rFonts w:asciiTheme="minorHAnsi" w:hAnsiTheme="minorHAnsi"/>
                                <w:b/>
                                <w:bCs/>
                                <w:i/>
                                <w:iCs/>
                                <w:sz w:val="22"/>
                                <w:szCs w:val="22"/>
                              </w:rPr>
                              <w:t>Wat is een starter?</w:t>
                            </w:r>
                          </w:p>
                          <w:p w:rsidR="00225A52" w:rsidRDefault="00225A52" w:rsidP="00E965C5">
                            <w:pPr>
                              <w:spacing w:after="0" w:line="240" w:lineRule="auto"/>
                              <w:rPr>
                                <w:rFonts w:eastAsia="Times New Roman" w:cs="Times New Roman"/>
                                <w:lang w:eastAsia="nl-NL"/>
                              </w:rPr>
                            </w:pPr>
                            <w:r w:rsidRPr="00E965C5">
                              <w:rPr>
                                <w:rFonts w:eastAsia="Times New Roman" w:cs="Times New Roman"/>
                                <w:lang w:eastAsia="nl-NL"/>
                              </w:rPr>
                              <w:t>Een docent is een starter als hij/zij voldoet aan twee voorwaarden. Ten eerste dient de docent te beschikken over een lesbevoegdheid. Een docent is bevoegd met een eerstegraads, tweedegraads (inclusief educatieve minor), pabo, en/of een pedagogisch-didactisch getuigschrift (pdg). Ten tweede dient de docent vanaf het behalen van zijn/haar bevoegdheid over nul tot twee jaar werkervaring te beschikken. Onderstaand treft u enkele voorbeelden van een starter.</w:t>
                            </w:r>
                          </w:p>
                          <w:p w:rsidR="00225A52" w:rsidRPr="00E965C5" w:rsidRDefault="00225A52" w:rsidP="00E965C5">
                            <w:pPr>
                              <w:spacing w:after="0" w:line="240" w:lineRule="auto"/>
                              <w:rPr>
                                <w:rFonts w:eastAsia="Times New Roman" w:cs="Times New Roman"/>
                                <w:lang w:eastAsia="nl-NL"/>
                              </w:rPr>
                            </w:pP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in september 2015 uw bevoegdheid behaald;</w:t>
                            </w: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vijf jaar onbevoegd voor de klas gestaan, en in september 2015 uw bevoegdheid behaald;</w:t>
                            </w: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een tweedegraads bevoegdheid behaald in 2006, daarna uw eerstegraads bevoegdheid in november 2014;</w:t>
                            </w: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als zij-</w:t>
                            </w:r>
                            <w:r>
                              <w:rPr>
                                <w:rFonts w:eastAsia="Times New Roman" w:cs="Times New Roman"/>
                                <w:lang w:eastAsia="nl-NL"/>
                              </w:rPr>
                              <w:t>instromer uw bevoegdheid behaald</w:t>
                            </w:r>
                            <w:r w:rsidRPr="00E965C5">
                              <w:rPr>
                                <w:rFonts w:eastAsia="Times New Roman" w:cs="Times New Roman"/>
                                <w:lang w:eastAsia="nl-NL"/>
                              </w:rPr>
                              <w:t xml:space="preserve"> in september 2014.</w:t>
                            </w:r>
                          </w:p>
                          <w:p w:rsidR="00225A52" w:rsidRPr="00E965C5" w:rsidRDefault="00225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15pt;margin-top:256.8pt;width:457.5pt;height:191.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ZUKAIAAE4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">
                <v:textbox>
                  <w:txbxContent>
                    <w:p w:rsidR="00225A52" w:rsidRPr="00E965C5" w:rsidRDefault="00225A52" w:rsidP="00E965C5">
                      <w:pPr>
                        <w:pStyle w:val="NormalWeb"/>
                        <w:spacing w:before="0" w:beforeAutospacing="0" w:after="120" w:afterAutospacing="0"/>
                        <w:rPr>
                          <w:rFonts w:asciiTheme="minorHAnsi" w:hAnsiTheme="minorHAnsi"/>
                          <w:sz w:val="22"/>
                          <w:szCs w:val="22"/>
                        </w:rPr>
                      </w:pPr>
                      <w:r w:rsidRPr="00E965C5">
                        <w:rPr>
                          <w:rFonts w:asciiTheme="minorHAnsi" w:hAnsiTheme="minorHAnsi"/>
                          <w:b/>
                          <w:bCs/>
                          <w:i/>
                          <w:iCs/>
                          <w:sz w:val="22"/>
                          <w:szCs w:val="22"/>
                        </w:rPr>
                        <w:t>Wat is een starter?</w:t>
                      </w:r>
                    </w:p>
                    <w:p w:rsidR="00225A52" w:rsidRDefault="00225A52" w:rsidP="00E965C5">
                      <w:pPr>
                        <w:spacing w:after="0" w:line="240" w:lineRule="auto"/>
                        <w:rPr>
                          <w:rFonts w:eastAsia="Times New Roman" w:cs="Times New Roman"/>
                          <w:lang w:eastAsia="nl-NL"/>
                        </w:rPr>
                      </w:pPr>
                      <w:r w:rsidRPr="00E965C5">
                        <w:rPr>
                          <w:rFonts w:eastAsia="Times New Roman" w:cs="Times New Roman"/>
                          <w:lang w:eastAsia="nl-NL"/>
                        </w:rPr>
                        <w:t>Een docent is een starter als hij/zij voldoet aan twee voorwaarden. Ten eerste dient de docent te beschikken over een lesbevoegdheid. Een docent is bevoegd met een eerstegraads, tweedegraads (inclusief educatieve minor), pabo, en/of een pedagogisch-didactisch getuigschrift (pdg). Ten tweede dient de docent vanaf het behalen van zijn/haar bevoegdheid over nul tot twee jaar werkervaring te beschikken. Onderstaand treft u enkele voorbeelden van een starter.</w:t>
                      </w:r>
                    </w:p>
                    <w:p w:rsidR="00225A52" w:rsidRPr="00E965C5" w:rsidRDefault="00225A52" w:rsidP="00E965C5">
                      <w:pPr>
                        <w:spacing w:after="0" w:line="240" w:lineRule="auto"/>
                        <w:rPr>
                          <w:rFonts w:eastAsia="Times New Roman" w:cs="Times New Roman"/>
                          <w:lang w:eastAsia="nl-NL"/>
                        </w:rPr>
                      </w:pP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in september 2015 uw bevoegdheid behaald;</w:t>
                      </w: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vijf jaar onbevoegd voor de klas gestaan, en in september 2015 uw bevoegdheid behaald;</w:t>
                      </w: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een tweedegraads bevoegdheid behaald in 2006, daarna uw eerstegraads bevoegdheid in november 2014;</w:t>
                      </w:r>
                    </w:p>
                    <w:p w:rsidR="00225A52" w:rsidRPr="00E965C5" w:rsidRDefault="00225A52" w:rsidP="00E965C5">
                      <w:pPr>
                        <w:numPr>
                          <w:ilvl w:val="0"/>
                          <w:numId w:val="32"/>
                        </w:numPr>
                        <w:spacing w:after="0" w:line="240" w:lineRule="auto"/>
                        <w:rPr>
                          <w:rFonts w:eastAsia="Times New Roman" w:cs="Times New Roman"/>
                          <w:lang w:eastAsia="nl-NL"/>
                        </w:rPr>
                      </w:pPr>
                      <w:r w:rsidRPr="00E965C5">
                        <w:rPr>
                          <w:rFonts w:eastAsia="Times New Roman" w:cs="Times New Roman"/>
                          <w:lang w:eastAsia="nl-NL"/>
                        </w:rPr>
                        <w:t>U heeft als zij-</w:t>
                      </w:r>
                      <w:r>
                        <w:rPr>
                          <w:rFonts w:eastAsia="Times New Roman" w:cs="Times New Roman"/>
                          <w:lang w:eastAsia="nl-NL"/>
                        </w:rPr>
                        <w:t>instromer uw bevoegdheid behaald</w:t>
                      </w:r>
                      <w:r w:rsidRPr="00E965C5">
                        <w:rPr>
                          <w:rFonts w:eastAsia="Times New Roman" w:cs="Times New Roman"/>
                          <w:lang w:eastAsia="nl-NL"/>
                        </w:rPr>
                        <w:t xml:space="preserve"> in september 2014.</w:t>
                      </w:r>
                    </w:p>
                    <w:p w:rsidR="00225A52" w:rsidRPr="00E965C5" w:rsidRDefault="00225A52"/>
                  </w:txbxContent>
                </v:textbox>
                <w10:wrap type="square" anchorx="margin" anchory="margin"/>
              </v:shape>
            </w:pict>
          </mc:Fallback>
        </mc:AlternateContent>
      </w:r>
      <w:r w:rsidR="007D623B" w:rsidRPr="007D623B">
        <w:t xml:space="preserve">Bij </w:t>
      </w:r>
      <w:r w:rsidR="0013798C">
        <w:t>de aanmelding</w:t>
      </w:r>
      <w:r w:rsidR="007D623B">
        <w:rPr>
          <w:rStyle w:val="Heading2Char"/>
        </w:rPr>
        <w:t xml:space="preserve"> </w:t>
      </w:r>
      <w:r w:rsidR="007D623B">
        <w:t xml:space="preserve">van de </w:t>
      </w:r>
      <w:r w:rsidR="007D623B" w:rsidRPr="007D623B">
        <w:t xml:space="preserve">starter </w:t>
      </w:r>
      <w:r w:rsidR="007D623B">
        <w:t xml:space="preserve">ontvangt de school een bedrag van </w:t>
      </w:r>
      <w:r w:rsidR="00F57803">
        <w:t>duizend</w:t>
      </w:r>
      <w:r w:rsidR="00471E65">
        <w:t xml:space="preserve"> euro per starter</w:t>
      </w:r>
      <w:r w:rsidR="007D623B">
        <w:t xml:space="preserve">. Als de starter </w:t>
      </w:r>
      <w:r w:rsidR="00471E65">
        <w:t xml:space="preserve">drie </w:t>
      </w:r>
      <w:r w:rsidR="007D623B">
        <w:t xml:space="preserve">jaar lang gevolgd kan worden op deze school, </w:t>
      </w:r>
      <w:r w:rsidR="00471E65">
        <w:t>dat wil zeggen als gedurende drie jaar alle onderzoeksgegevens van de lesobservatie, de leerlingvragenlijst en de bege</w:t>
      </w:r>
      <w:r w:rsidR="00E965C5">
        <w:t>le</w:t>
      </w:r>
      <w:r w:rsidR="00471E65">
        <w:t xml:space="preserve">idingsmonitor tijdig worden aangeleverd, </w:t>
      </w:r>
      <w:r w:rsidR="007D623B">
        <w:t xml:space="preserve">krijgt de school na </w:t>
      </w:r>
      <w:r w:rsidR="00471E65">
        <w:t xml:space="preserve">drie </w:t>
      </w:r>
      <w:r w:rsidR="007D623B">
        <w:t xml:space="preserve">jaar weer een bedrag van </w:t>
      </w:r>
      <w:r w:rsidR="00F57803">
        <w:t>duizend</w:t>
      </w:r>
      <w:r w:rsidR="00471E65">
        <w:t xml:space="preserve"> euro</w:t>
      </w:r>
      <w:r w:rsidR="007D623B">
        <w:t xml:space="preserve"> per starter.</w:t>
      </w:r>
    </w:p>
    <w:p w:rsidR="00E965C5" w:rsidRDefault="00E965C5" w:rsidP="00794A18">
      <w:pPr>
        <w:jc w:val="both"/>
      </w:pPr>
    </w:p>
    <w:p w:rsidR="00233477" w:rsidRPr="00A73666" w:rsidRDefault="00386BBB" w:rsidP="00794A18">
      <w:pPr>
        <w:pStyle w:val="Heading1"/>
        <w:jc w:val="both"/>
        <w:rPr>
          <w:rFonts w:asciiTheme="minorHAnsi" w:hAnsiTheme="minorHAnsi"/>
          <w:color w:val="auto"/>
          <w:sz w:val="22"/>
          <w:szCs w:val="22"/>
        </w:rPr>
      </w:pPr>
      <w:bookmarkStart w:id="21" w:name="_Toc459967107"/>
      <w:r>
        <w:t>5. Communicatie</w:t>
      </w:r>
      <w:bookmarkEnd w:id="21"/>
    </w:p>
    <w:p w:rsidR="00233477" w:rsidRPr="00A73666" w:rsidRDefault="00233477" w:rsidP="00794A18">
      <w:pPr>
        <w:pStyle w:val="PlainText"/>
        <w:spacing w:line="276" w:lineRule="auto"/>
        <w:ind w:left="720"/>
        <w:jc w:val="both"/>
        <w:rPr>
          <w:rFonts w:asciiTheme="minorHAnsi" w:hAnsiTheme="minorHAnsi"/>
          <w:color w:val="auto"/>
          <w:sz w:val="22"/>
          <w:szCs w:val="22"/>
        </w:rPr>
      </w:pPr>
    </w:p>
    <w:p w:rsidR="00386BBB" w:rsidRPr="00A73666" w:rsidRDefault="00386BBB" w:rsidP="00794A18">
      <w:pPr>
        <w:jc w:val="both"/>
      </w:pPr>
      <w:r>
        <w:t>Om de dataverzameling in goede banen te l</w:t>
      </w:r>
      <w:r w:rsidR="00C577D1">
        <w:t>eiden is een communicatieplan</w:t>
      </w:r>
      <w:r>
        <w:t xml:space="preserve"> te vinden in bijlage 2. Ten behoeve van een goede afstemming en stroomlijning tussen de regio’s worden tijdens de projectleidersvergaderingen, naast inhoudelijke en organisatorische zaken, knelpunten in de dataverzameling besproken. </w:t>
      </w:r>
    </w:p>
    <w:p w:rsidR="008630F6" w:rsidRDefault="008630F6">
      <w:pPr>
        <w:rPr>
          <w:b/>
        </w:rPr>
      </w:pPr>
      <w:r>
        <w:rPr>
          <w:b/>
        </w:rPr>
        <w:br w:type="page"/>
      </w:r>
    </w:p>
    <w:p w:rsidR="008630F6" w:rsidRPr="00CF01AA" w:rsidRDefault="008630F6" w:rsidP="00CF01AA">
      <w:pPr>
        <w:pStyle w:val="Heading1"/>
      </w:pPr>
      <w:bookmarkStart w:id="22" w:name="_Toc459967108"/>
      <w:r w:rsidRPr="00CF01AA">
        <w:lastRenderedPageBreak/>
        <w:t>Bijlage 1: Formulier</w:t>
      </w:r>
      <w:r w:rsidRPr="00CF01AA">
        <w:rPr>
          <w:rStyle w:val="Strong"/>
          <w:b/>
          <w:bCs/>
        </w:rPr>
        <w:t xml:space="preserve"> </w:t>
      </w:r>
      <w:r w:rsidR="00A1405D" w:rsidRPr="00CF01AA">
        <w:rPr>
          <w:rStyle w:val="Strong"/>
          <w:b/>
          <w:bCs/>
        </w:rPr>
        <w:t xml:space="preserve">voor de aanmelding inclusief </w:t>
      </w:r>
      <w:r w:rsidRPr="00CF01AA">
        <w:t>Geïnformeerde Toestemming</w:t>
      </w:r>
      <w:bookmarkEnd w:id="22"/>
    </w:p>
    <w:p w:rsidR="008630F6" w:rsidRPr="00626967" w:rsidRDefault="008630F6" w:rsidP="00626967">
      <w:pPr>
        <w:pStyle w:val="NoSpacing"/>
        <w:tabs>
          <w:tab w:val="center" w:pos="4536"/>
        </w:tabs>
        <w:rPr>
          <w:rFonts w:cs="Arial"/>
          <w:color w:val="FF0000"/>
        </w:rPr>
      </w:pPr>
      <w:r w:rsidRPr="00626967">
        <w:rPr>
          <w:rFonts w:cs="Arial"/>
          <w:color w:val="FF0000"/>
        </w:rPr>
        <w:t> </w:t>
      </w:r>
      <w:r w:rsidR="00626967" w:rsidRPr="00626967">
        <w:rPr>
          <w:rFonts w:cs="Arial"/>
          <w:color w:val="FF0000"/>
        </w:rPr>
        <w:tab/>
      </w:r>
    </w:p>
    <w:p w:rsidR="00CF01AA" w:rsidRDefault="00CF01AA" w:rsidP="00CF01AA">
      <w:pPr>
        <w:keepNext/>
        <w:spacing w:after="0" w:line="240" w:lineRule="auto"/>
      </w:pPr>
    </w:p>
    <w:p w:rsidR="00CF01AA" w:rsidRDefault="00CF01AA" w:rsidP="00CF01AA">
      <w:pPr>
        <w:keepNext/>
        <w:spacing w:after="0" w:line="240" w:lineRule="auto"/>
      </w:pPr>
      <w:r w:rsidRPr="008526E0">
        <w:t xml:space="preserve">Geachte docent(e),    </w:t>
      </w:r>
    </w:p>
    <w:p w:rsidR="00CF01AA" w:rsidRDefault="00CF01AA" w:rsidP="00CF01AA">
      <w:pPr>
        <w:keepNext/>
        <w:spacing w:after="0" w:line="240" w:lineRule="auto"/>
      </w:pPr>
    </w:p>
    <w:p w:rsidR="009E5E2A" w:rsidRDefault="00CF01AA" w:rsidP="00CF01AA">
      <w:pPr>
        <w:keepNext/>
        <w:spacing w:after="0" w:line="240" w:lineRule="auto"/>
      </w:pPr>
      <w:r w:rsidRPr="008526E0">
        <w:t>Dit formulier betreft het aanmeldingsformulier voor het Landelijke Onderzoek Naar Inductie Effecten (LONIE) waarvan u door uw school op</w:t>
      </w:r>
      <w:r w:rsidR="009E5E2A">
        <w:t xml:space="preserve"> de hoogte bent gebracht.</w:t>
      </w:r>
      <w:r w:rsidRPr="008526E0">
        <w:t xml:space="preserve"> Bij deelname geeft u de onderzoekers toestemming uw gegevens te gebru</w:t>
      </w:r>
      <w:r w:rsidR="009E5E2A">
        <w:t xml:space="preserve">iken voor onderzoeksdoeleinden. </w:t>
      </w:r>
      <w:r w:rsidRPr="008526E0">
        <w:t xml:space="preserve">Uw aangeleverde onderzoeksgegevens worden losgekoppeld van uw persoonsgegevens, waardoor deze onderzoeksgegevens niet herleidbaar zijn naar u als persoon. Uw gegevens worden niet gedeeld met enige andere partij, dus ook niet met uw leidinggevende en/of uw school. Publicaties die voortkomen uit dit project komen tot stand op basis van gemiddelden. De uitkomsten zijn daarom niet naar u persoonlijk of naar uw school te herleiden. In de verslaglegging worden nooit namen genoemd.          </w:t>
      </w:r>
    </w:p>
    <w:p w:rsidR="009E5E2A" w:rsidRDefault="009E5E2A" w:rsidP="00CF01AA">
      <w:pPr>
        <w:keepNext/>
        <w:spacing w:after="0" w:line="240" w:lineRule="auto"/>
      </w:pPr>
    </w:p>
    <w:p w:rsidR="00CF01AA" w:rsidRPr="008526E0" w:rsidRDefault="00CF01AA" w:rsidP="00CF01AA">
      <w:pPr>
        <w:keepNext/>
        <w:spacing w:after="0" w:line="240" w:lineRule="auto"/>
      </w:pPr>
      <w:r w:rsidRPr="008526E0">
        <w:t>Gelieve de verklaring op de volgende pagina door te nemen. Daarna kunt u uw deelname bevestigen. Ook als u niet wilt deelnemen vragen wij om dit aan te geven. De aanmelding neemt ongeveer 5 minuten van uw tijd in beslag.</w:t>
      </w:r>
    </w:p>
    <w:p w:rsidR="00CF01AA" w:rsidRDefault="00CF01AA" w:rsidP="00CF01AA">
      <w:pPr>
        <w:keepNext/>
        <w:spacing w:after="0" w:line="240" w:lineRule="auto"/>
      </w:pPr>
    </w:p>
    <w:p w:rsidR="009E5E2A" w:rsidRDefault="00CF01AA" w:rsidP="00CF01AA">
      <w:pPr>
        <w:keepNext/>
        <w:spacing w:after="0" w:line="240" w:lineRule="auto"/>
      </w:pPr>
      <w:r w:rsidRPr="008526E0">
        <w:t xml:space="preserve">Ik verklaar hiermee dat…     </w:t>
      </w:r>
    </w:p>
    <w:p w:rsidR="009E5E2A" w:rsidRDefault="00CF01AA" w:rsidP="00CF01AA">
      <w:pPr>
        <w:keepNext/>
        <w:spacing w:after="0" w:line="240" w:lineRule="auto"/>
      </w:pPr>
      <w:r w:rsidRPr="008526E0">
        <w:t xml:space="preserve">1.    ik op de hoogte ben van de doelen van dit driejarig onderzoek. De verstrekte informatie heb ik doorgelezen en begrepen.     </w:t>
      </w:r>
    </w:p>
    <w:p w:rsidR="009E5E2A" w:rsidRDefault="00CF01AA" w:rsidP="00CF01AA">
      <w:pPr>
        <w:keepNext/>
        <w:spacing w:after="0" w:line="240" w:lineRule="auto"/>
      </w:pPr>
      <w:r w:rsidRPr="008526E0">
        <w:t xml:space="preserve">2.    ik ermee akkoord ga dat mijn gegevens die in het kader van dit onderzoek verzameld worden, gebruikt mogen worden voor de doeleinden zoals beschreven in de verstrekte informatie.     </w:t>
      </w:r>
    </w:p>
    <w:p w:rsidR="009E5E2A" w:rsidRDefault="00CF01AA" w:rsidP="00CF01AA">
      <w:pPr>
        <w:keepNext/>
        <w:spacing w:after="0" w:line="240" w:lineRule="auto"/>
      </w:pPr>
      <w:r w:rsidRPr="008526E0">
        <w:t xml:space="preserve">3.    ik op de hoogte ben dat mijn gegevens vertrouwelijk blijven. De onderzoekers vervangen mijn naam door een code en gebruiken in publicaties over het onderzoek nooit mijn naam. Ook zal de naam van de school nooit worden genoemd.     </w:t>
      </w:r>
    </w:p>
    <w:p w:rsidR="009E5E2A" w:rsidRDefault="00CF01AA" w:rsidP="00CF01AA">
      <w:pPr>
        <w:keepNext/>
        <w:spacing w:after="0" w:line="240" w:lineRule="auto"/>
      </w:pPr>
      <w:r w:rsidRPr="008526E0">
        <w:t xml:space="preserve">4a.   ik me ervan bewust ben dat deelname aan dit onderzoek geheel vrijwillig is. Ik kan mijn medewerking aan het onderzoek op elk tijdstip stopzetten zonder mijn beslissing te moeten verantwoorden.    </w:t>
      </w:r>
    </w:p>
    <w:p w:rsidR="009E5E2A" w:rsidRDefault="00CF01AA" w:rsidP="00CF01AA">
      <w:pPr>
        <w:keepNext/>
        <w:spacing w:after="0" w:line="240" w:lineRule="auto"/>
      </w:pPr>
      <w:r w:rsidRPr="008526E0">
        <w:t xml:space="preserve">4b.   ik me ervan bewust ben dat ik door de onderzoekers benaderd zal worden met de vraag waarom ik me terugtrek uit het onderzoek of waarom ik de school of het beroep verlaat. Hoewel deze informatie van groot belang is voor dit onderzoek, kan ik dit verzoek weigeren.     </w:t>
      </w:r>
    </w:p>
    <w:p w:rsidR="009E5E2A" w:rsidRDefault="00CF01AA" w:rsidP="00CF01AA">
      <w:pPr>
        <w:keepNext/>
        <w:spacing w:after="0" w:line="240" w:lineRule="auto"/>
      </w:pPr>
      <w:r w:rsidRPr="008526E0">
        <w:t xml:space="preserve">5.   ik me ervan bewust ben dat ik mijn gegevens die verkregen zijn uit dit onderzoek bij nader inzien kan laten verwijderen uit de database.     </w:t>
      </w:r>
    </w:p>
    <w:p w:rsidR="009E5E2A" w:rsidRDefault="00CF01AA" w:rsidP="00CF01AA">
      <w:pPr>
        <w:keepNext/>
        <w:spacing w:after="0" w:line="240" w:lineRule="auto"/>
      </w:pPr>
      <w:r w:rsidRPr="008526E0">
        <w:t xml:space="preserve">6.   ik alle gegevens die ik zelf zal aanleveren naar waarheid zal invullen.     </w:t>
      </w:r>
    </w:p>
    <w:p w:rsidR="00CF01AA" w:rsidRPr="008526E0" w:rsidRDefault="00CF01AA" w:rsidP="00CF01AA">
      <w:pPr>
        <w:keepNext/>
        <w:spacing w:after="0" w:line="240" w:lineRule="auto"/>
      </w:pPr>
      <w:r w:rsidRPr="008526E0">
        <w:t>7.   mijn leerlingen op geen enkele wijze nadelige gevolgen zullen ondervinden van hun mening over mijn lesgeefgedrag.</w:t>
      </w:r>
    </w:p>
    <w:p w:rsidR="00CF01AA" w:rsidRDefault="00CF01AA" w:rsidP="00CF01AA">
      <w:pPr>
        <w:keepNext/>
        <w:spacing w:after="0" w:line="240" w:lineRule="auto"/>
      </w:pPr>
    </w:p>
    <w:p w:rsidR="00CF01AA" w:rsidRPr="008526E0" w:rsidRDefault="00CF01AA" w:rsidP="00CF01AA">
      <w:pPr>
        <w:keepNext/>
        <w:spacing w:after="0" w:line="240" w:lineRule="auto"/>
      </w:pPr>
      <w:r w:rsidRPr="008526E0">
        <w:t>Dit wetende, verklaar ik deel te nemen aan het project en de aangeleverde gegevens beschikbaar te stellen voor het Landelijke Onderzoek Naar Inductie Effecten (LONIE)</w:t>
      </w:r>
    </w:p>
    <w:p w:rsidR="00CF01AA" w:rsidRDefault="00CF01AA" w:rsidP="00CF01AA">
      <w:pPr>
        <w:pStyle w:val="ListParagraph"/>
        <w:keepNext/>
        <w:numPr>
          <w:ilvl w:val="0"/>
          <w:numId w:val="34"/>
        </w:numPr>
        <w:spacing w:after="0" w:line="240" w:lineRule="auto"/>
      </w:pPr>
      <w:r>
        <w:t>Ja</w:t>
      </w:r>
    </w:p>
    <w:p w:rsidR="00CF01AA" w:rsidRDefault="00CF01AA" w:rsidP="00CF01AA">
      <w:pPr>
        <w:pStyle w:val="ListParagraph"/>
        <w:keepNext/>
        <w:numPr>
          <w:ilvl w:val="0"/>
          <w:numId w:val="34"/>
        </w:numPr>
        <w:spacing w:after="0" w:line="240" w:lineRule="auto"/>
      </w:pPr>
      <w:r>
        <w:t>Nee</w:t>
      </w:r>
    </w:p>
    <w:p w:rsidR="00CF01AA" w:rsidRDefault="00CF01AA" w:rsidP="00CF01AA">
      <w:pPr>
        <w:spacing w:after="0" w:line="240" w:lineRule="auto"/>
      </w:pPr>
    </w:p>
    <w:p w:rsidR="009E5E2A" w:rsidRDefault="009E5E2A" w:rsidP="00CF01AA">
      <w:pPr>
        <w:spacing w:after="0" w:line="240" w:lineRule="auto"/>
      </w:pPr>
      <w:r>
        <w:t xml:space="preserve">Wanneer de docent op de bovenstaande verklaring ‘nee’ aankruist, is er geen aanmelding. De eventuele subsidie die de school zou kunnen krijgen komt daardoor </w:t>
      </w:r>
      <w:r w:rsidR="00225A52">
        <w:t xml:space="preserve">voor deze docent </w:t>
      </w:r>
      <w:r>
        <w:t>te vervallen en ook ontvangt de docent geen feedback op eventueel uitgevoerde lesobservaties en leerlingvragenlijsten. De vragenlijst wordt daarna afg</w:t>
      </w:r>
      <w:r w:rsidR="00225A52">
        <w:t>e</w:t>
      </w:r>
      <w:r>
        <w:t xml:space="preserve">sloten. </w:t>
      </w:r>
    </w:p>
    <w:p w:rsidR="00386BBB" w:rsidRDefault="009E5E2A" w:rsidP="00CF01AA">
      <w:pPr>
        <w:spacing w:after="0" w:line="240" w:lineRule="auto"/>
        <w:rPr>
          <w:rFonts w:cs="Arial"/>
          <w:bCs/>
        </w:rPr>
      </w:pPr>
      <w:r>
        <w:t>Wanneer de docent ‘ja’ invult, volgen nog enkele achtergrondvragen over onder andere persoonlijke kenmerken van de docent, genoten opleiding en het vak waarin de docent lesgeeft. Daarna is de aanmelding compleet.</w:t>
      </w:r>
      <w:r w:rsidR="00386BBB">
        <w:rPr>
          <w:rFonts w:cs="Arial"/>
          <w:bCs/>
        </w:rPr>
        <w:br w:type="page"/>
      </w:r>
    </w:p>
    <w:p w:rsidR="00B43F73" w:rsidRDefault="00B43F73" w:rsidP="00386BBB">
      <w:pPr>
        <w:pStyle w:val="Heading1"/>
        <w:sectPr w:rsidR="00B43F73" w:rsidSect="004A1D0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start="0"/>
          <w:cols w:space="708"/>
          <w:titlePg/>
          <w:docGrid w:linePitch="360"/>
        </w:sectPr>
      </w:pPr>
    </w:p>
    <w:p w:rsidR="00B43F73" w:rsidRDefault="008630F6" w:rsidP="00B43F73">
      <w:bookmarkStart w:id="23" w:name="_Toc459967109"/>
      <w:r w:rsidRPr="00386BBB">
        <w:lastRenderedPageBreak/>
        <w:t>Bijlage 2: Communicatieplan</w:t>
      </w:r>
      <w:bookmarkEnd w:id="23"/>
      <w:r w:rsidR="00A93A10">
        <w:rPr>
          <w:noProof/>
          <w:lang w:eastAsia="nl-NL"/>
        </w:rPr>
        <w:drawing>
          <wp:anchor distT="0" distB="0" distL="114300" distR="114300" simplePos="0" relativeHeight="251665408" behindDoc="0" locked="0" layoutInCell="1" allowOverlap="1" wp14:anchorId="7FDD629A" wp14:editId="6B1CBAE2">
            <wp:simplePos x="0" y="0"/>
            <wp:positionH relativeFrom="margin">
              <wp:posOffset>-69215</wp:posOffset>
            </wp:positionH>
            <wp:positionV relativeFrom="margin">
              <wp:posOffset>696595</wp:posOffset>
            </wp:positionV>
            <wp:extent cx="8013065" cy="5135880"/>
            <wp:effectExtent l="0" t="0" r="698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13065" cy="513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3F73" w:rsidRDefault="00B43F73" w:rsidP="00B43F73"/>
    <w:p w:rsidR="00B43F73" w:rsidRPr="00B43F73" w:rsidRDefault="00B43F73" w:rsidP="00B43F73"/>
    <w:p w:rsidR="00B43F73" w:rsidRDefault="00B43F73">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pPr>
    </w:p>
    <w:p w:rsidR="00A93A10" w:rsidRDefault="00A93A10">
      <w:pPr>
        <w:rPr>
          <w:rFonts w:eastAsia="Times New Roman" w:cs="Times New Roman"/>
          <w:b/>
          <w:lang w:eastAsia="nl-NL"/>
        </w:rPr>
        <w:sectPr w:rsidR="00A93A10" w:rsidSect="002326E2">
          <w:pgSz w:w="16838" w:h="11906" w:orient="landscape"/>
          <w:pgMar w:top="1418" w:right="1418" w:bottom="1418" w:left="1418" w:header="709" w:footer="709" w:gutter="0"/>
          <w:pgNumType w:start="14"/>
          <w:cols w:space="708"/>
          <w:titlePg/>
          <w:docGrid w:linePitch="360"/>
        </w:sectPr>
      </w:pPr>
      <w:r>
        <w:rPr>
          <w:rFonts w:eastAsia="Times New Roman" w:cs="Times New Roman"/>
          <w:b/>
          <w:noProof/>
          <w:lang w:eastAsia="nl-NL"/>
        </w:rPr>
        <w:lastRenderedPageBreak/>
        <w:drawing>
          <wp:anchor distT="0" distB="0" distL="114300" distR="114300" simplePos="0" relativeHeight="251666432" behindDoc="0" locked="0" layoutInCell="1" allowOverlap="1" wp14:anchorId="483A6391" wp14:editId="030A8812">
            <wp:simplePos x="0" y="0"/>
            <wp:positionH relativeFrom="margin">
              <wp:posOffset>-81915</wp:posOffset>
            </wp:positionH>
            <wp:positionV relativeFrom="margin">
              <wp:posOffset>2875915</wp:posOffset>
            </wp:positionV>
            <wp:extent cx="8891905" cy="2793365"/>
            <wp:effectExtent l="0" t="0" r="444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1905" cy="2793365"/>
                    </a:xfrm>
                    <a:prstGeom prst="rect">
                      <a:avLst/>
                    </a:prstGeom>
                    <a:noFill/>
                    <a:ln>
                      <a:noFill/>
                    </a:ln>
                  </pic:spPr>
                </pic:pic>
              </a:graphicData>
            </a:graphic>
          </wp:anchor>
        </w:drawing>
      </w:r>
      <w:r>
        <w:rPr>
          <w:rFonts w:eastAsia="Times New Roman" w:cs="Times New Roman"/>
          <w:b/>
          <w:noProof/>
          <w:lang w:eastAsia="nl-NL"/>
        </w:rPr>
        <w:drawing>
          <wp:anchor distT="0" distB="0" distL="114300" distR="114300" simplePos="0" relativeHeight="251667456" behindDoc="0" locked="0" layoutInCell="1" allowOverlap="1" wp14:anchorId="4612DE93" wp14:editId="5CF1848B">
            <wp:simplePos x="0" y="0"/>
            <wp:positionH relativeFrom="margin">
              <wp:posOffset>-81740</wp:posOffset>
            </wp:positionH>
            <wp:positionV relativeFrom="margin">
              <wp:posOffset>-190850</wp:posOffset>
            </wp:positionV>
            <wp:extent cx="8891905" cy="2793365"/>
            <wp:effectExtent l="0" t="0" r="444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1905" cy="2793365"/>
                    </a:xfrm>
                    <a:prstGeom prst="rect">
                      <a:avLst/>
                    </a:prstGeom>
                    <a:noFill/>
                    <a:ln>
                      <a:noFill/>
                    </a:ln>
                  </pic:spPr>
                </pic:pic>
              </a:graphicData>
            </a:graphic>
          </wp:anchor>
        </w:drawing>
      </w:r>
    </w:p>
    <w:p w:rsidR="003561A1" w:rsidRPr="00386BBB" w:rsidRDefault="003561A1" w:rsidP="00B43F73">
      <w:pPr>
        <w:pStyle w:val="Heading1"/>
        <w:rPr>
          <w:rFonts w:eastAsia="Times New Roman"/>
          <w:lang w:eastAsia="nl-NL"/>
        </w:rPr>
      </w:pPr>
      <w:bookmarkStart w:id="24" w:name="_Toc459967110"/>
      <w:r w:rsidRPr="00386BBB">
        <w:rPr>
          <w:rFonts w:eastAsia="Times New Roman"/>
          <w:lang w:eastAsia="nl-NL"/>
        </w:rPr>
        <w:lastRenderedPageBreak/>
        <w:t>Bijlage 3A: ICALT</w:t>
      </w:r>
      <w:r w:rsidR="0034688E">
        <w:rPr>
          <w:rFonts w:eastAsia="Times New Roman"/>
          <w:lang w:eastAsia="nl-NL"/>
        </w:rPr>
        <w:t>-</w:t>
      </w:r>
      <w:r w:rsidRPr="00386BBB">
        <w:rPr>
          <w:rFonts w:eastAsia="Times New Roman"/>
          <w:lang w:eastAsia="nl-NL"/>
        </w:rPr>
        <w:t>observatie training</w:t>
      </w:r>
      <w:bookmarkEnd w:id="24"/>
      <w:r w:rsidRPr="00386BBB">
        <w:rPr>
          <w:rFonts w:eastAsia="Times New Roman"/>
          <w:lang w:eastAsia="nl-NL"/>
        </w:rPr>
        <w:t xml:space="preserve"> </w:t>
      </w: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Duur: 1 dagdeel</w:t>
      </w: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Groepsgrootte: 8 – 15 personen</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Voorbereiding van de deelnemers:</w:t>
      </w: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lang w:eastAsia="nl-NL"/>
        </w:rPr>
        <w:t xml:space="preserve">Vooraf krijgen de deelnemers het instrument via de </w:t>
      </w:r>
      <w:r w:rsidR="00B35A34">
        <w:rPr>
          <w:rFonts w:eastAsia="Times New Roman" w:cs="Times New Roman"/>
          <w:lang w:eastAsia="nl-NL"/>
        </w:rPr>
        <w:t>e-</w:t>
      </w:r>
      <w:r w:rsidRPr="00386BBB">
        <w:rPr>
          <w:rFonts w:eastAsia="Times New Roman" w:cs="Times New Roman"/>
          <w:lang w:eastAsia="nl-NL"/>
        </w:rPr>
        <w:t>mail opgestuurd met het verzoek om het instrument al enkele keren door te lezen om zich alvast te oriënteren op de inhoud van de items en ze in te prenten.</w:t>
      </w:r>
    </w:p>
    <w:p w:rsidR="003561A1" w:rsidRPr="00386BBB" w:rsidRDefault="003561A1" w:rsidP="003561A1">
      <w:pPr>
        <w:spacing w:after="0" w:line="240" w:lineRule="atLeast"/>
        <w:rPr>
          <w:rFonts w:eastAsia="Times New Roman" w:cs="Times New Roman"/>
          <w:u w:val="single"/>
          <w:lang w:eastAsia="nl-NL"/>
        </w:rPr>
      </w:pP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De training:</w:t>
      </w: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u w:val="single"/>
          <w:lang w:eastAsia="nl-NL"/>
        </w:rPr>
        <w:t>Deel 1:</w:t>
      </w:r>
      <w:r w:rsidR="007670AA">
        <w:rPr>
          <w:rFonts w:eastAsia="Times New Roman" w:cs="Times New Roman"/>
          <w:lang w:eastAsia="nl-NL"/>
        </w:rPr>
        <w:t xml:space="preserve"> Een PowerPoint-presentatie</w:t>
      </w:r>
      <w:r w:rsidRPr="00386BBB">
        <w:rPr>
          <w:rFonts w:eastAsia="Times New Roman" w:cs="Times New Roman"/>
          <w:lang w:eastAsia="nl-NL"/>
        </w:rPr>
        <w:t xml:space="preserve"> van ongeveer 1 uur over: a) de herkomst, de theoretische onderbouwing en de psychometrische kwaliteiten van het instrument, b) enkele onderzoeksresultaten, en c) uitleg over het gebruik van het instrument en de afzonderlijke items.</w:t>
      </w:r>
    </w:p>
    <w:p w:rsidR="003561A1" w:rsidRPr="00386BBB" w:rsidRDefault="003561A1" w:rsidP="003561A1">
      <w:pPr>
        <w:spacing w:after="0" w:line="240" w:lineRule="atLeast"/>
        <w:rPr>
          <w:rFonts w:eastAsia="Times New Roman" w:cs="Times New Roman"/>
          <w:lang w:eastAsia="nl-NL"/>
        </w:rPr>
      </w:pPr>
    </w:p>
    <w:p w:rsidR="003561A1" w:rsidRDefault="003561A1" w:rsidP="003561A1">
      <w:pPr>
        <w:spacing w:after="0" w:line="240" w:lineRule="atLeast"/>
        <w:rPr>
          <w:rFonts w:ascii="Calibri" w:hAnsi="Calibri" w:cs="Arial"/>
          <w:iCs/>
          <w:color w:val="000000" w:themeColor="text1"/>
          <w:shd w:val="clear" w:color="auto" w:fill="FFFFFF"/>
        </w:rPr>
      </w:pPr>
      <w:r w:rsidRPr="00386BBB">
        <w:rPr>
          <w:rFonts w:eastAsia="Times New Roman" w:cs="Times New Roman"/>
          <w:u w:val="single"/>
          <w:lang w:eastAsia="nl-NL"/>
        </w:rPr>
        <w:t>Deel 2:</w:t>
      </w:r>
      <w:r w:rsidRPr="00386BBB">
        <w:rPr>
          <w:rFonts w:eastAsia="Times New Roman" w:cs="Times New Roman"/>
          <w:lang w:eastAsia="nl-NL"/>
        </w:rPr>
        <w:t xml:space="preserve"> Oefenen met het gebruik van het instrument. De deelnemers gebruiken het instrument door het gedrag van een </w:t>
      </w:r>
      <w:r w:rsidR="00DB35DD">
        <w:rPr>
          <w:rFonts w:eastAsia="Times New Roman" w:cs="Times New Roman"/>
          <w:lang w:eastAsia="nl-NL"/>
        </w:rPr>
        <w:t xml:space="preserve">docent </w:t>
      </w:r>
      <w:r w:rsidRPr="00386BBB">
        <w:rPr>
          <w:rFonts w:eastAsia="Times New Roman" w:cs="Times New Roman"/>
          <w:lang w:eastAsia="nl-NL"/>
        </w:rPr>
        <w:t xml:space="preserve">in een videofragment te beoordelen. De beoordelingen worden onderling met elkaar besproken en vergeleken met normeringsgegevens, met behulp van onderlinge en landelijke consensusmaten. De trainer wijst op patronen en valkuilen in de beoordelingen. Na de discussie worden de beoordelingen eventueel </w:t>
      </w:r>
      <w:r w:rsidRPr="00553F6C">
        <w:rPr>
          <w:rFonts w:eastAsia="Times New Roman" w:cs="Times New Roman"/>
          <w:color w:val="000000" w:themeColor="text1"/>
          <w:lang w:eastAsia="nl-NL"/>
        </w:rPr>
        <w:t>bijgesteld. Bij de beoordeling van een 2</w:t>
      </w:r>
      <w:r w:rsidRPr="00553F6C">
        <w:rPr>
          <w:rFonts w:eastAsia="Times New Roman" w:cs="Times New Roman"/>
          <w:color w:val="000000" w:themeColor="text1"/>
          <w:vertAlign w:val="superscript"/>
          <w:lang w:eastAsia="nl-NL"/>
        </w:rPr>
        <w:t>e</w:t>
      </w:r>
      <w:r w:rsidRPr="00553F6C">
        <w:rPr>
          <w:rFonts w:eastAsia="Times New Roman" w:cs="Times New Roman"/>
          <w:color w:val="000000" w:themeColor="text1"/>
          <w:lang w:eastAsia="nl-NL"/>
        </w:rPr>
        <w:t xml:space="preserve"> les wordt de onderlinge en de landelijke consensus (indien beschikbaar) vastgesteld. </w:t>
      </w:r>
      <w:r w:rsidR="00225A52">
        <w:rPr>
          <w:rFonts w:ascii="Calibri" w:hAnsi="Calibri" w:cs="Arial"/>
          <w:iCs/>
          <w:color w:val="000000" w:themeColor="text1"/>
          <w:shd w:val="clear" w:color="auto" w:fill="FFFFFF"/>
        </w:rPr>
        <w:t xml:space="preserve">In het uitzonderlijke geval dat er </w:t>
      </w:r>
      <w:r w:rsidR="00553F6C" w:rsidRPr="00553F6C">
        <w:rPr>
          <w:rFonts w:ascii="Calibri" w:hAnsi="Calibri" w:cs="Arial"/>
          <w:iCs/>
          <w:color w:val="000000" w:themeColor="text1"/>
          <w:shd w:val="clear" w:color="auto" w:fill="FFFFFF"/>
        </w:rPr>
        <w:t>onvoldoende consensus</w:t>
      </w:r>
      <w:r w:rsidR="00225A52">
        <w:rPr>
          <w:rFonts w:ascii="Calibri" w:hAnsi="Calibri" w:cs="Arial"/>
          <w:iCs/>
          <w:color w:val="000000" w:themeColor="text1"/>
          <w:shd w:val="clear" w:color="auto" w:fill="FFFFFF"/>
        </w:rPr>
        <w:t xml:space="preserve"> in de groep is, wordt e</w:t>
      </w:r>
      <w:r w:rsidR="00553F6C" w:rsidRPr="00553F6C">
        <w:rPr>
          <w:rFonts w:ascii="Calibri" w:hAnsi="Calibri" w:cs="Arial"/>
          <w:iCs/>
          <w:color w:val="000000" w:themeColor="text1"/>
          <w:shd w:val="clear" w:color="auto" w:fill="FFFFFF"/>
        </w:rPr>
        <w:t xml:space="preserve">en tweede training gegeven, waarin dieper wordt ingegaan op de verschillen binnen de groep. Hierbij wordt een nieuw videofragment besproken. Dit moet ertoe leiden dat de inter-beoordelaarsbetrouwbaarheid voldoende wordt. </w:t>
      </w:r>
    </w:p>
    <w:p w:rsidR="00553F6C" w:rsidRPr="00386BBB" w:rsidRDefault="00553F6C"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lang w:eastAsia="nl-NL"/>
        </w:rPr>
        <w:t>Alle beoordelingen worden ter plekke geregistreerd ten behoeve van de bepaling van de inter-beoordelaarsbetrouwbaarheid en voor de verantwoording van de training.</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lang w:eastAsia="nl-NL"/>
        </w:rPr>
        <w:t>Na afloop krijgen deelnemers via de post een certificaat “ICALT</w:t>
      </w:r>
      <w:r w:rsidR="0034688E">
        <w:rPr>
          <w:rFonts w:eastAsia="Times New Roman" w:cs="Times New Roman"/>
          <w:lang w:eastAsia="nl-NL"/>
        </w:rPr>
        <w:t>-</w:t>
      </w:r>
      <w:r w:rsidRPr="00386BBB">
        <w:rPr>
          <w:rFonts w:eastAsia="Times New Roman" w:cs="Times New Roman"/>
          <w:lang w:eastAsia="nl-NL"/>
        </w:rPr>
        <w:t xml:space="preserve">observator” toegezonden tenzij men een sterk afwijkend scorepatroon houdt ondanks de training. </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uto"/>
        <w:rPr>
          <w:rFonts w:eastAsia="Times New Roman" w:cs="Times New Roman"/>
          <w:lang w:eastAsia="nl-NL"/>
        </w:rPr>
      </w:pPr>
      <w:r w:rsidRPr="00386BBB">
        <w:rPr>
          <w:rFonts w:eastAsia="Times New Roman" w:cs="Times New Roman"/>
          <w:lang w:eastAsia="nl-NL"/>
        </w:rPr>
        <w:br w:type="page"/>
      </w:r>
    </w:p>
    <w:p w:rsidR="003561A1" w:rsidRPr="00386BBB" w:rsidRDefault="003561A1" w:rsidP="00386BBB">
      <w:pPr>
        <w:pStyle w:val="Heading1"/>
        <w:rPr>
          <w:rFonts w:eastAsia="Times New Roman"/>
          <w:lang w:eastAsia="nl-NL"/>
        </w:rPr>
      </w:pPr>
      <w:bookmarkStart w:id="25" w:name="_Toc459967111"/>
      <w:r w:rsidRPr="00386BBB">
        <w:rPr>
          <w:rFonts w:eastAsia="Times New Roman"/>
          <w:lang w:eastAsia="nl-NL"/>
        </w:rPr>
        <w:lastRenderedPageBreak/>
        <w:t>Bijlage 3B: Training ‘Begeleiden in de klas’</w:t>
      </w:r>
      <w:bookmarkEnd w:id="25"/>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Duur: 1 dagdeel</w:t>
      </w: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Groepsgrootte: 8 – 15 personen</w:t>
      </w: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Doel van de training</w:t>
      </w: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lang w:eastAsia="nl-NL"/>
        </w:rPr>
        <w:t xml:space="preserve">Doel van deze training is om coaches een systematiek aan te reiken op basis van het ICALT-observatie instrument, die ingezet kan worden ter stimulering van de professionele ontwikkeling van de (beginnende) </w:t>
      </w:r>
      <w:r w:rsidR="00DB35DD">
        <w:rPr>
          <w:rFonts w:eastAsia="Times New Roman" w:cs="Times New Roman"/>
          <w:lang w:eastAsia="nl-NL"/>
        </w:rPr>
        <w:t>docent</w:t>
      </w:r>
      <w:r w:rsidRPr="00386BBB">
        <w:rPr>
          <w:rFonts w:eastAsia="Times New Roman" w:cs="Times New Roman"/>
          <w:lang w:eastAsia="nl-NL"/>
        </w:rPr>
        <w:t xml:space="preserve">. De coaches worden getraind in de bepaling van de Zone van Naaste Ontwikkeling (ZvNO) op basis van het ICALT-observatie instrument. De </w:t>
      </w:r>
      <w:r w:rsidRPr="00386BBB">
        <w:rPr>
          <w:rFonts w:eastAsia="Times New Roman" w:cs="Times New Roman"/>
          <w:iCs/>
          <w:lang w:eastAsia="nl-NL"/>
        </w:rPr>
        <w:t xml:space="preserve">ZvNO is het gebied waar de </w:t>
      </w:r>
      <w:r w:rsidR="00DB35DD">
        <w:rPr>
          <w:rFonts w:eastAsia="Times New Roman" w:cs="Times New Roman"/>
          <w:iCs/>
          <w:lang w:eastAsia="nl-NL"/>
        </w:rPr>
        <w:t>docent</w:t>
      </w:r>
      <w:r w:rsidR="00DB35DD" w:rsidRPr="00386BBB">
        <w:rPr>
          <w:rFonts w:eastAsia="Times New Roman" w:cs="Times New Roman"/>
          <w:iCs/>
          <w:lang w:eastAsia="nl-NL"/>
        </w:rPr>
        <w:t xml:space="preserve"> </w:t>
      </w:r>
      <w:r w:rsidRPr="00386BBB">
        <w:rPr>
          <w:rFonts w:eastAsia="Times New Roman" w:cs="Times New Roman"/>
          <w:iCs/>
          <w:lang w:eastAsia="nl-NL"/>
        </w:rPr>
        <w:t xml:space="preserve">zich verder in kan ontwikkelen. De coach ondersteunt de </w:t>
      </w:r>
      <w:r w:rsidR="00DB35DD">
        <w:rPr>
          <w:rFonts w:eastAsia="Times New Roman" w:cs="Times New Roman"/>
          <w:iCs/>
          <w:lang w:eastAsia="nl-NL"/>
        </w:rPr>
        <w:t>docent</w:t>
      </w:r>
      <w:r w:rsidR="00DB35DD" w:rsidRPr="00386BBB">
        <w:rPr>
          <w:rFonts w:eastAsia="Times New Roman" w:cs="Times New Roman"/>
          <w:iCs/>
          <w:lang w:eastAsia="nl-NL"/>
        </w:rPr>
        <w:t xml:space="preserve"> </w:t>
      </w:r>
      <w:r w:rsidRPr="00386BBB">
        <w:rPr>
          <w:rFonts w:eastAsia="Times New Roman" w:cs="Times New Roman"/>
          <w:iCs/>
          <w:lang w:eastAsia="nl-NL"/>
        </w:rPr>
        <w:t xml:space="preserve">bij het uitvoeren van activiteiten die uitdagingen en kansen bieden om de </w:t>
      </w:r>
      <w:r w:rsidR="00DB35DD">
        <w:rPr>
          <w:rFonts w:eastAsia="Times New Roman" w:cs="Times New Roman"/>
          <w:iCs/>
          <w:lang w:eastAsia="nl-NL"/>
        </w:rPr>
        <w:t>docent</w:t>
      </w:r>
      <w:r w:rsidR="00DB35DD" w:rsidRPr="00386BBB">
        <w:rPr>
          <w:rFonts w:eastAsia="Times New Roman" w:cs="Times New Roman"/>
          <w:iCs/>
          <w:lang w:eastAsia="nl-NL"/>
        </w:rPr>
        <w:t xml:space="preserve"> </w:t>
      </w:r>
      <w:r w:rsidRPr="00386BBB">
        <w:rPr>
          <w:rFonts w:eastAsia="Times New Roman" w:cs="Times New Roman"/>
          <w:iCs/>
          <w:lang w:eastAsia="nl-NL"/>
        </w:rPr>
        <w:t xml:space="preserve">deze volgende stap in zijn ontwikkeling te laten nemen. </w:t>
      </w:r>
      <w:r w:rsidRPr="00386BBB">
        <w:rPr>
          <w:rFonts w:eastAsia="Times New Roman" w:cs="Times New Roman"/>
          <w:lang w:eastAsia="nl-NL"/>
        </w:rPr>
        <w:t>Nadat deze zone  is vastgesteld gaan de coaches oefenen met het begeleiden in de ZvNO. Aan de hand van de ICALT</w:t>
      </w:r>
      <w:r w:rsidR="0034688E">
        <w:rPr>
          <w:rFonts w:eastAsia="Times New Roman" w:cs="Times New Roman"/>
          <w:lang w:eastAsia="nl-NL"/>
        </w:rPr>
        <w:t>-</w:t>
      </w:r>
      <w:r w:rsidRPr="00386BBB">
        <w:rPr>
          <w:rFonts w:eastAsia="Times New Roman" w:cs="Times New Roman"/>
          <w:lang w:eastAsia="nl-NL"/>
        </w:rPr>
        <w:t xml:space="preserve">observatie kunnen concrete verbeterpunten in de ZvNO benoemd worden die de (beginnende) </w:t>
      </w:r>
      <w:r w:rsidR="00DB35DD">
        <w:rPr>
          <w:rFonts w:eastAsia="Times New Roman" w:cs="Times New Roman"/>
          <w:lang w:eastAsia="nl-NL"/>
        </w:rPr>
        <w:t>docent</w:t>
      </w:r>
      <w:r w:rsidR="00DB35DD" w:rsidRPr="00386BBB">
        <w:rPr>
          <w:rFonts w:eastAsia="Times New Roman" w:cs="Times New Roman"/>
          <w:lang w:eastAsia="nl-NL"/>
        </w:rPr>
        <w:t xml:space="preserve"> </w:t>
      </w:r>
      <w:r w:rsidRPr="00386BBB">
        <w:rPr>
          <w:rFonts w:eastAsia="Times New Roman" w:cs="Times New Roman"/>
          <w:lang w:eastAsia="nl-NL"/>
        </w:rPr>
        <w:t>kan gebruiken voor het maken van een ontwikkelplan. Nadat dit ontwikkelplan daadwerkelijk is uitgevoerd komt de coach opnieuw observeren. Wederom wordt de ZvNO vastgesteld. Zodoende ontstaat een coachingscyclus die steeds opnieuw doorlopen kan wo</w:t>
      </w:r>
      <w:r w:rsidR="00AE3AE4">
        <w:rPr>
          <w:rFonts w:eastAsia="Times New Roman" w:cs="Times New Roman"/>
          <w:lang w:eastAsia="nl-NL"/>
        </w:rPr>
        <w:t>rden. Deze combinatie van ICALT-</w:t>
      </w:r>
      <w:r w:rsidRPr="00386BBB">
        <w:rPr>
          <w:rFonts w:eastAsia="Times New Roman" w:cs="Times New Roman"/>
          <w:lang w:eastAsia="nl-NL"/>
        </w:rPr>
        <w:t>observatie en begeleiden in de ZvNO is in eerder onderzoek effectief gebleken.</w:t>
      </w: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noProof/>
          <w:lang w:eastAsia="nl-NL"/>
        </w:rPr>
        <w:drawing>
          <wp:anchor distT="0" distB="0" distL="114300" distR="114300" simplePos="0" relativeHeight="251662336" behindDoc="1" locked="0" layoutInCell="1" allowOverlap="1" wp14:anchorId="3876C2DB" wp14:editId="3F1E16C9">
            <wp:simplePos x="0" y="0"/>
            <wp:positionH relativeFrom="column">
              <wp:posOffset>885825</wp:posOffset>
            </wp:positionH>
            <wp:positionV relativeFrom="paragraph">
              <wp:posOffset>132715</wp:posOffset>
            </wp:positionV>
            <wp:extent cx="4133850" cy="3303270"/>
            <wp:effectExtent l="0" t="0" r="0" b="0"/>
            <wp:wrapThrough wrapText="bothSides">
              <wp:wrapPolygon edited="0">
                <wp:start x="0" y="0"/>
                <wp:lineTo x="0" y="21426"/>
                <wp:lineTo x="21500" y="21426"/>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2212" t="22222" r="27082" b="19943"/>
                    <a:stretch/>
                  </pic:blipFill>
                  <pic:spPr bwMode="auto">
                    <a:xfrm>
                      <a:off x="0" y="0"/>
                      <a:ext cx="4133850" cy="330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i/>
          <w:iCs/>
          <w:lang w:eastAsia="nl-NL"/>
        </w:rPr>
        <w:br/>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p>
    <w:p w:rsidR="003561A1" w:rsidRPr="00386BBB" w:rsidRDefault="003561A1" w:rsidP="003561A1">
      <w:pPr>
        <w:spacing w:after="0" w:line="240" w:lineRule="atLeast"/>
        <w:rPr>
          <w:rFonts w:eastAsia="Times New Roman" w:cs="Times New Roman"/>
          <w:b/>
          <w:lang w:eastAsia="nl-NL"/>
        </w:rPr>
      </w:pPr>
      <w:r w:rsidRPr="00386BBB">
        <w:rPr>
          <w:rFonts w:eastAsia="Times New Roman" w:cs="Times New Roman"/>
          <w:b/>
          <w:lang w:eastAsia="nl-NL"/>
        </w:rPr>
        <w:t>Hoe ziet de training eruit?</w:t>
      </w: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lang w:eastAsia="nl-NL"/>
        </w:rPr>
        <w:t xml:space="preserve">De training bestaat uit 3 delen: 1) informatie verstrekking, 2) het bepalen van de ZvNO en 3) het coachen in de ZvNO. </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u w:val="single"/>
          <w:lang w:eastAsia="nl-NL"/>
        </w:rPr>
        <w:t>Deel 1 (40 min.):</w:t>
      </w:r>
      <w:r w:rsidRPr="00386BBB">
        <w:rPr>
          <w:rFonts w:eastAsia="Times New Roman" w:cs="Times New Roman"/>
          <w:lang w:eastAsia="nl-NL"/>
        </w:rPr>
        <w:t xml:space="preserve"> De training begint met informatie over effectief </w:t>
      </w:r>
      <w:r w:rsidR="00DB35DD">
        <w:rPr>
          <w:rFonts w:eastAsia="Times New Roman" w:cs="Times New Roman"/>
          <w:lang w:eastAsia="nl-NL"/>
        </w:rPr>
        <w:t>docent</w:t>
      </w:r>
      <w:r w:rsidRPr="00386BBB">
        <w:rPr>
          <w:rFonts w:eastAsia="Times New Roman" w:cs="Times New Roman"/>
          <w:lang w:eastAsia="nl-NL"/>
        </w:rPr>
        <w:t>gedrag en uitleg over de rangorde in het (complexe) pedagogisch</w:t>
      </w:r>
      <w:r w:rsidR="0034688E">
        <w:rPr>
          <w:rFonts w:eastAsia="Times New Roman" w:cs="Times New Roman"/>
          <w:lang w:eastAsia="nl-NL"/>
        </w:rPr>
        <w:t>-</w:t>
      </w:r>
      <w:r w:rsidRPr="00386BBB">
        <w:rPr>
          <w:rFonts w:eastAsia="Times New Roman" w:cs="Times New Roman"/>
          <w:lang w:eastAsia="nl-NL"/>
        </w:rPr>
        <w:t xml:space="preserve">didactisch handelen van de </w:t>
      </w:r>
      <w:r w:rsidR="00DB35DD">
        <w:rPr>
          <w:rFonts w:eastAsia="Times New Roman" w:cs="Times New Roman"/>
          <w:lang w:eastAsia="nl-NL"/>
        </w:rPr>
        <w:t>docent</w:t>
      </w:r>
      <w:r w:rsidR="00DB35DD" w:rsidRPr="00386BBB">
        <w:rPr>
          <w:rFonts w:eastAsia="Times New Roman" w:cs="Times New Roman"/>
          <w:lang w:eastAsia="nl-NL"/>
        </w:rPr>
        <w:t xml:space="preserve"> </w:t>
      </w:r>
      <w:r w:rsidRPr="00386BBB">
        <w:rPr>
          <w:rFonts w:eastAsia="Times New Roman" w:cs="Times New Roman"/>
          <w:lang w:eastAsia="nl-NL"/>
        </w:rPr>
        <w:t>die</w:t>
      </w:r>
      <w:r w:rsidR="00AE3AE4">
        <w:rPr>
          <w:rFonts w:eastAsia="Times New Roman" w:cs="Times New Roman"/>
          <w:lang w:eastAsia="nl-NL"/>
        </w:rPr>
        <w:t xml:space="preserve"> te ontdekken valt met de RASCH-</w:t>
      </w:r>
      <w:r w:rsidRPr="00386BBB">
        <w:rPr>
          <w:rFonts w:eastAsia="Times New Roman" w:cs="Times New Roman"/>
          <w:lang w:eastAsia="nl-NL"/>
        </w:rPr>
        <w:t>analyse methode. We geven antwoord op de vraag: Hoe en waarom kan het ICALT-observatie instrument bij coaching helpen?</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u w:val="single"/>
          <w:lang w:eastAsia="nl-NL"/>
        </w:rPr>
        <w:t>Deel 2 (50 min.):</w:t>
      </w:r>
      <w:r w:rsidRPr="00386BBB">
        <w:rPr>
          <w:rFonts w:eastAsia="Times New Roman" w:cs="Times New Roman"/>
          <w:lang w:eastAsia="nl-NL"/>
        </w:rPr>
        <w:t xml:space="preserve"> Oefenen in het </w:t>
      </w:r>
      <w:r w:rsidRPr="0034688E">
        <w:rPr>
          <w:rFonts w:eastAsia="Times New Roman" w:cs="Times New Roman"/>
          <w:i/>
          <w:iCs/>
          <w:lang w:eastAsia="nl-NL"/>
        </w:rPr>
        <w:t>bepalen</w:t>
      </w:r>
      <w:r w:rsidRPr="00386BBB">
        <w:rPr>
          <w:rFonts w:eastAsia="Times New Roman" w:cs="Times New Roman"/>
          <w:lang w:eastAsia="nl-NL"/>
        </w:rPr>
        <w:t xml:space="preserve"> van de ZvNO. Aan de hand van een videofragment wordt het ICALT-observatie instrument ingevuld en omgezet naar een scoringspatroon waardoor de ZvNO zichtbaar wordt. </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r w:rsidRPr="00386BBB">
        <w:rPr>
          <w:rFonts w:eastAsia="Times New Roman" w:cs="Times New Roman"/>
          <w:u w:val="single"/>
          <w:lang w:eastAsia="nl-NL"/>
        </w:rPr>
        <w:t>Deel 3 (90 min.)</w:t>
      </w:r>
      <w:r w:rsidRPr="00386BBB">
        <w:rPr>
          <w:rFonts w:eastAsia="Times New Roman" w:cs="Times New Roman"/>
          <w:lang w:eastAsia="nl-NL"/>
        </w:rPr>
        <w:t xml:space="preserve">: Oefenen in het </w:t>
      </w:r>
      <w:r w:rsidRPr="00386BBB">
        <w:rPr>
          <w:rFonts w:eastAsia="Times New Roman" w:cs="Times New Roman"/>
          <w:i/>
          <w:iCs/>
          <w:lang w:eastAsia="nl-NL"/>
        </w:rPr>
        <w:t>coachen</w:t>
      </w:r>
      <w:r w:rsidRPr="00386BBB">
        <w:rPr>
          <w:rFonts w:eastAsia="Times New Roman" w:cs="Times New Roman"/>
          <w:lang w:eastAsia="nl-NL"/>
        </w:rPr>
        <w:t xml:space="preserve"> in de ZvNO ter bevordering van het effectief gedrag in de ZvNO. Aan het eind van deel 3 kunt u; 1) een </w:t>
      </w:r>
      <w:r w:rsidR="00DB35DD">
        <w:rPr>
          <w:rFonts w:eastAsia="Times New Roman" w:cs="Times New Roman"/>
          <w:lang w:eastAsia="nl-NL"/>
        </w:rPr>
        <w:t>docent</w:t>
      </w:r>
      <w:r w:rsidR="00DB35DD" w:rsidRPr="00386BBB">
        <w:rPr>
          <w:rFonts w:eastAsia="Times New Roman" w:cs="Times New Roman"/>
          <w:lang w:eastAsia="nl-NL"/>
        </w:rPr>
        <w:t xml:space="preserve"> </w:t>
      </w:r>
      <w:r w:rsidRPr="00386BBB">
        <w:rPr>
          <w:rFonts w:eastAsia="Times New Roman" w:cs="Times New Roman"/>
          <w:lang w:eastAsia="nl-NL"/>
        </w:rPr>
        <w:t>de systematiek van coachen op basis van een ICALT</w:t>
      </w:r>
      <w:r w:rsidR="0034688E">
        <w:rPr>
          <w:rFonts w:eastAsia="Times New Roman" w:cs="Times New Roman"/>
          <w:lang w:eastAsia="nl-NL"/>
        </w:rPr>
        <w:t>-</w:t>
      </w:r>
      <w:r w:rsidRPr="00386BBB">
        <w:rPr>
          <w:rFonts w:eastAsia="Times New Roman" w:cs="Times New Roman"/>
          <w:lang w:eastAsia="nl-NL"/>
        </w:rPr>
        <w:t xml:space="preserve">observatie en vaststelling van de  ZvNO uitleggen en de meerwaarde daarvan duidelijk maken, en 2) aan de hand van de vastgestelde ZvNO adviezen geven over de concrete leerpunten waarmee de geobserveerde </w:t>
      </w:r>
      <w:r w:rsidR="00DB35DD">
        <w:rPr>
          <w:rFonts w:eastAsia="Times New Roman" w:cs="Times New Roman"/>
          <w:lang w:eastAsia="nl-NL"/>
        </w:rPr>
        <w:t>docent</w:t>
      </w:r>
      <w:r w:rsidR="00DB35DD" w:rsidRPr="00386BBB">
        <w:rPr>
          <w:rFonts w:eastAsia="Times New Roman" w:cs="Times New Roman"/>
          <w:lang w:eastAsia="nl-NL"/>
        </w:rPr>
        <w:t xml:space="preserve"> </w:t>
      </w:r>
      <w:r w:rsidRPr="00386BBB">
        <w:rPr>
          <w:rFonts w:eastAsia="Times New Roman" w:cs="Times New Roman"/>
          <w:lang w:eastAsia="nl-NL"/>
        </w:rPr>
        <w:t xml:space="preserve">aan de slag zou moeten gaan. </w:t>
      </w: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3561A1" w:rsidRPr="00386BBB" w:rsidRDefault="003561A1" w:rsidP="003561A1">
      <w:pPr>
        <w:spacing w:after="0" w:line="240" w:lineRule="atLeast"/>
        <w:rPr>
          <w:rFonts w:eastAsia="Times New Roman" w:cs="Times New Roman"/>
          <w:lang w:eastAsia="nl-NL"/>
        </w:rPr>
      </w:pPr>
    </w:p>
    <w:p w:rsidR="00BE2B3E" w:rsidRPr="00386BBB" w:rsidRDefault="00BE2B3E">
      <w:pPr>
        <w:rPr>
          <w:rFonts w:eastAsiaTheme="majorEastAsia" w:cstheme="majorBidi"/>
          <w:color w:val="17365D" w:themeColor="text2" w:themeShade="BF"/>
          <w:spacing w:val="5"/>
          <w:kern w:val="28"/>
        </w:rPr>
      </w:pPr>
      <w:r w:rsidRPr="00386BBB">
        <w:rPr>
          <w:rFonts w:eastAsiaTheme="majorEastAsia" w:cstheme="majorBidi"/>
          <w:color w:val="17365D" w:themeColor="text2" w:themeShade="BF"/>
          <w:spacing w:val="5"/>
          <w:kern w:val="28"/>
        </w:rPr>
        <w:br w:type="page"/>
      </w:r>
    </w:p>
    <w:p w:rsidR="00BE2B3E" w:rsidRPr="00386BBB" w:rsidRDefault="00BE2B3E" w:rsidP="00386BBB">
      <w:pPr>
        <w:pStyle w:val="Heading1"/>
      </w:pPr>
      <w:bookmarkStart w:id="26" w:name="_Toc459967112"/>
      <w:r w:rsidRPr="00386BBB">
        <w:lastRenderedPageBreak/>
        <w:t>Bijlage 4</w:t>
      </w:r>
      <w:r w:rsidR="00730641" w:rsidRPr="00386BBB">
        <w:t>A</w:t>
      </w:r>
      <w:r w:rsidRPr="00386BBB">
        <w:t xml:space="preserve">: Richtlijnen voor de startende </w:t>
      </w:r>
      <w:r w:rsidR="00DB35DD">
        <w:t>docent</w:t>
      </w:r>
      <w:bookmarkEnd w:id="26"/>
      <w:r w:rsidR="00DB35DD" w:rsidRPr="00386BBB">
        <w:t xml:space="preserve">  </w:t>
      </w:r>
    </w:p>
    <w:p w:rsidR="00BE2B3E" w:rsidRPr="0034688E" w:rsidRDefault="00BE2B3E" w:rsidP="00BE2B3E">
      <w:pPr>
        <w:ind w:left="720"/>
        <w:contextualSpacing/>
        <w:rPr>
          <w:rFonts w:cs="Arial"/>
          <w:bCs/>
        </w:rPr>
      </w:pPr>
      <w:r w:rsidRPr="0034688E">
        <w:rPr>
          <w:rFonts w:cs="Arial"/>
          <w:bCs/>
        </w:rPr>
        <w:t>Uw school neemt deel aan het landelijk project “Begeleiding Startende Leraren”</w:t>
      </w:r>
      <w:r w:rsidR="000D1D78" w:rsidRPr="0034688E">
        <w:rPr>
          <w:rFonts w:cs="Arial"/>
          <w:bCs/>
        </w:rPr>
        <w:t xml:space="preserve"> (BSL)</w:t>
      </w:r>
      <w:r w:rsidRPr="0034688E">
        <w:rPr>
          <w:rFonts w:cs="Arial"/>
          <w:bCs/>
        </w:rPr>
        <w:t xml:space="preserve">. </w:t>
      </w:r>
      <w:r w:rsidR="00C62CBF" w:rsidRPr="0034688E">
        <w:rPr>
          <w:rFonts w:ascii="Calibri" w:hAnsi="Calibri" w:cs="Calibri"/>
        </w:rPr>
        <w:t>De begeleiding van starters s</w:t>
      </w:r>
      <w:r w:rsidR="0034688E">
        <w:rPr>
          <w:rFonts w:ascii="Calibri" w:hAnsi="Calibri" w:cs="Calibri"/>
        </w:rPr>
        <w:t>taat hoog op de agenda van het m</w:t>
      </w:r>
      <w:r w:rsidR="00C62CBF" w:rsidRPr="0034688E">
        <w:rPr>
          <w:rFonts w:ascii="Calibri" w:hAnsi="Calibri" w:cs="Calibri"/>
        </w:rPr>
        <w:t xml:space="preserve">inisterie van Onderwijs, Cultuur en Wetenschap (OCW). Minister Bussemaker heeft de ambitie om inductietrajecten op 50-80% van de scholen in het voortgezet onderwijs te realiseren. Zie voor meer informatie hierover de website </w:t>
      </w:r>
      <w:hyperlink r:id="rId32" w:history="1">
        <w:r w:rsidR="002F3CB9" w:rsidRPr="0034688E">
          <w:rPr>
            <w:rStyle w:val="Hyperlink"/>
            <w:rFonts w:ascii="Calibri" w:hAnsi="Calibri" w:cs="Calibri"/>
          </w:rPr>
          <w:t>https://www.delerarenagenda.nl/de-lerarenagenda</w:t>
        </w:r>
      </w:hyperlink>
      <w:r w:rsidR="002F3CB9" w:rsidRPr="0034688E">
        <w:rPr>
          <w:rFonts w:ascii="Calibri" w:hAnsi="Calibri" w:cs="Calibri"/>
        </w:rPr>
        <w:t xml:space="preserve"> </w:t>
      </w:r>
      <w:r w:rsidR="00C62CBF" w:rsidRPr="0034688E">
        <w:rPr>
          <w:rFonts w:ascii="Calibri" w:hAnsi="Calibri" w:cs="Calibri"/>
        </w:rPr>
        <w:t>met speciale aandacht voor agendapunt</w:t>
      </w:r>
      <w:r w:rsidR="00437762" w:rsidRPr="0034688E">
        <w:rPr>
          <w:rFonts w:ascii="Calibri" w:hAnsi="Calibri" w:cs="Calibri"/>
        </w:rPr>
        <w:t xml:space="preserve"> </w:t>
      </w:r>
      <w:r w:rsidR="00C62CBF" w:rsidRPr="0034688E">
        <w:rPr>
          <w:rFonts w:ascii="Calibri" w:hAnsi="Calibri" w:cs="Calibri"/>
        </w:rPr>
        <w:t xml:space="preserve">vier. </w:t>
      </w:r>
    </w:p>
    <w:p w:rsidR="00B51B19" w:rsidRDefault="00B51B19" w:rsidP="00BE2B3E">
      <w:pPr>
        <w:ind w:left="720"/>
        <w:contextualSpacing/>
        <w:rPr>
          <w:rFonts w:cs="Arial"/>
          <w:bCs/>
          <w:i/>
        </w:rPr>
      </w:pPr>
    </w:p>
    <w:p w:rsidR="00BE2B3E" w:rsidRPr="00542DE4" w:rsidRDefault="00BE2B3E" w:rsidP="00BE2B3E">
      <w:pPr>
        <w:ind w:left="720"/>
        <w:contextualSpacing/>
        <w:rPr>
          <w:rFonts w:cs="Arial"/>
          <w:bCs/>
        </w:rPr>
      </w:pPr>
      <w:r w:rsidRPr="00542DE4">
        <w:rPr>
          <w:rFonts w:cs="Arial"/>
          <w:bCs/>
        </w:rPr>
        <w:t xml:space="preserve">De lerarenopleiding van de </w:t>
      </w:r>
      <w:r w:rsidR="00EA7AFD">
        <w:rPr>
          <w:rFonts w:cs="Arial"/>
          <w:bCs/>
        </w:rPr>
        <w:t>RUG</w:t>
      </w:r>
      <w:r w:rsidRPr="00542DE4">
        <w:rPr>
          <w:rFonts w:cs="Arial"/>
          <w:bCs/>
        </w:rPr>
        <w:t xml:space="preserve"> onderzoekt landelijk de effecten van deze inwerktrajecten. De lerarenopleidingen van Nederland ondersteunen de scholen bij de ontwikkeling van inwerktrajecten in hun regio. Uw school wordt ondersteund door de </w:t>
      </w:r>
      <w:r w:rsidR="00C62CBF" w:rsidRPr="00542DE4">
        <w:rPr>
          <w:rFonts w:cs="Arial"/>
          <w:bCs/>
        </w:rPr>
        <w:t>universiteit en/of hogeschool uit uw regio.</w:t>
      </w:r>
      <w:r w:rsidRPr="00542DE4">
        <w:rPr>
          <w:rFonts w:cs="Arial"/>
          <w:bCs/>
        </w:rPr>
        <w:t xml:space="preserve"> Het effectonderzoek heeft als doel antwoord te geven op de vraag of beginnende </w:t>
      </w:r>
      <w:r w:rsidR="00DB35DD" w:rsidRPr="00542DE4">
        <w:rPr>
          <w:rFonts w:cs="Arial"/>
          <w:bCs/>
        </w:rPr>
        <w:t xml:space="preserve">docenten </w:t>
      </w:r>
      <w:r w:rsidRPr="00542DE4">
        <w:rPr>
          <w:rFonts w:cs="Arial"/>
          <w:bCs/>
        </w:rPr>
        <w:t xml:space="preserve">(nog) effectiever ondersteund kunnen worden in de eerste jaren van hun loopbaan. Om deze vraag te kunnen beantwoorden willen wij de komende </w:t>
      </w:r>
      <w:r w:rsidR="00C62CBF" w:rsidRPr="00542DE4">
        <w:rPr>
          <w:rFonts w:cs="Arial"/>
          <w:bCs/>
        </w:rPr>
        <w:t xml:space="preserve">drie </w:t>
      </w:r>
      <w:r w:rsidRPr="00542DE4">
        <w:rPr>
          <w:rFonts w:cs="Arial"/>
          <w:bCs/>
        </w:rPr>
        <w:t xml:space="preserve">schooljaren uw professionele ontwikkeling volgen. Wij hopen dat u hier een bijdrage aan wilt leveren en de inspanningen van uw school op deze wijze wilt steunen! </w:t>
      </w:r>
    </w:p>
    <w:p w:rsidR="00BE2B3E" w:rsidRPr="00386BBB" w:rsidRDefault="00BE2B3E" w:rsidP="00BE2B3E">
      <w:pPr>
        <w:ind w:left="720"/>
        <w:contextualSpacing/>
        <w:rPr>
          <w:rFonts w:cs="Arial"/>
          <w:bCs/>
          <w:i/>
        </w:rPr>
      </w:pPr>
    </w:p>
    <w:p w:rsidR="00BE2B3E" w:rsidRPr="00A01628" w:rsidRDefault="00BE2B3E" w:rsidP="00BE2B3E">
      <w:pPr>
        <w:ind w:left="720"/>
        <w:contextualSpacing/>
        <w:rPr>
          <w:rFonts w:cs="Arial"/>
          <w:bCs/>
          <w:i/>
        </w:rPr>
      </w:pPr>
      <w:r w:rsidRPr="00A01628">
        <w:rPr>
          <w:rFonts w:cs="Arial"/>
          <w:bCs/>
          <w:i/>
        </w:rPr>
        <w:t>Voor deelname aan dit onderzoek hebben wij uw toestemming nodig. Hiervoor ontvangt u binnenkort meer informatie.</w:t>
      </w:r>
    </w:p>
    <w:p w:rsidR="00BE2B3E" w:rsidRPr="00386BBB" w:rsidRDefault="00BE2B3E" w:rsidP="00BE2B3E">
      <w:pPr>
        <w:ind w:left="720"/>
        <w:contextualSpacing/>
        <w:rPr>
          <w:b/>
        </w:rPr>
      </w:pPr>
    </w:p>
    <w:p w:rsidR="00BE2B3E" w:rsidRPr="009D6703" w:rsidRDefault="00BE2B3E" w:rsidP="00BE2B3E">
      <w:pPr>
        <w:ind w:left="720"/>
        <w:contextualSpacing/>
        <w:rPr>
          <w:b/>
        </w:rPr>
      </w:pPr>
      <w:r w:rsidRPr="009D6703">
        <w:rPr>
          <w:b/>
        </w:rPr>
        <w:t>Wat kunt u verwachten?</w:t>
      </w:r>
      <w:r w:rsidRPr="009D6703">
        <w:rPr>
          <w:b/>
        </w:rPr>
        <w:br/>
      </w:r>
    </w:p>
    <w:p w:rsidR="00BE2B3E" w:rsidRPr="00386BBB" w:rsidRDefault="00BE2B3E" w:rsidP="00BE2B3E">
      <w:pPr>
        <w:numPr>
          <w:ilvl w:val="0"/>
          <w:numId w:val="23"/>
        </w:numPr>
        <w:contextualSpacing/>
        <w:rPr>
          <w:color w:val="FF0000"/>
        </w:rPr>
      </w:pPr>
      <w:r w:rsidRPr="0045392C">
        <w:t xml:space="preserve">Er wordt zorgvuldig en vertrouwelijk met uw gegevens omgegaan. Uw </w:t>
      </w:r>
      <w:r w:rsidRPr="0045392C">
        <w:rPr>
          <w:b/>
        </w:rPr>
        <w:t xml:space="preserve">gegevens worden anoniem </w:t>
      </w:r>
      <w:r w:rsidRPr="00386BBB">
        <w:rPr>
          <w:b/>
        </w:rPr>
        <w:t>verwerkt</w:t>
      </w:r>
      <w:r w:rsidRPr="00386BBB">
        <w:t>. In geen enkele rapportage kunnen de uitkomsten herleid worden naar u of uw school.</w:t>
      </w:r>
      <w:r w:rsidRPr="00386BBB">
        <w:br/>
      </w:r>
    </w:p>
    <w:p w:rsidR="00BE2B3E" w:rsidRPr="00386BBB" w:rsidRDefault="00BE2B3E" w:rsidP="00BE2B3E">
      <w:pPr>
        <w:numPr>
          <w:ilvl w:val="0"/>
          <w:numId w:val="23"/>
        </w:numPr>
        <w:contextualSpacing/>
      </w:pPr>
      <w:r w:rsidRPr="00386BBB">
        <w:t xml:space="preserve">U ontvangt bij de start een </w:t>
      </w:r>
      <w:r w:rsidR="00935973">
        <w:t xml:space="preserve">aanmeldformulier dat tevens ook een </w:t>
      </w:r>
      <w:r w:rsidRPr="00386BBB">
        <w:t xml:space="preserve">toestemmingsformulier </w:t>
      </w:r>
      <w:r w:rsidR="00935973">
        <w:t xml:space="preserve">is, </w:t>
      </w:r>
      <w:r w:rsidR="00AE3AE4">
        <w:t>dat</w:t>
      </w:r>
      <w:r w:rsidRPr="00386BBB">
        <w:t xml:space="preserve"> u ondertekent.</w:t>
      </w:r>
    </w:p>
    <w:p w:rsidR="00BE2B3E" w:rsidRPr="00386BBB" w:rsidRDefault="00BE2B3E" w:rsidP="00BE2B3E">
      <w:pPr>
        <w:ind w:left="720"/>
        <w:contextualSpacing/>
        <w:rPr>
          <w:highlight w:val="yellow"/>
        </w:rPr>
      </w:pPr>
    </w:p>
    <w:p w:rsidR="00BE2B3E" w:rsidRPr="00386BBB" w:rsidRDefault="00BE2B3E" w:rsidP="00BE2B3E">
      <w:pPr>
        <w:numPr>
          <w:ilvl w:val="0"/>
          <w:numId w:val="23"/>
        </w:numPr>
        <w:contextualSpacing/>
      </w:pPr>
      <w:r w:rsidRPr="00386BBB">
        <w:t>Een getrainde observator neemt contact met u op om een afspraak te maken om te komen observeren tijdens één van uw lessen</w:t>
      </w:r>
      <w:r w:rsidR="00C96669">
        <w:t>. De eerste lesobservatie vindt plaats</w:t>
      </w:r>
      <w:r w:rsidRPr="00386BBB">
        <w:t xml:space="preserve"> </w:t>
      </w:r>
      <w:r w:rsidRPr="00386BBB">
        <w:rPr>
          <w:b/>
        </w:rPr>
        <w:t xml:space="preserve">voor </w:t>
      </w:r>
      <w:r w:rsidR="002F3CB9">
        <w:rPr>
          <w:b/>
        </w:rPr>
        <w:t>eind</w:t>
      </w:r>
      <w:r w:rsidR="002F3CB9" w:rsidRPr="00386BBB">
        <w:rPr>
          <w:b/>
        </w:rPr>
        <w:t xml:space="preserve"> </w:t>
      </w:r>
      <w:r w:rsidRPr="00386BBB">
        <w:rPr>
          <w:b/>
        </w:rPr>
        <w:t>november 201</w:t>
      </w:r>
      <w:r w:rsidR="009D6703">
        <w:rPr>
          <w:b/>
        </w:rPr>
        <w:t>6</w:t>
      </w:r>
      <w:r w:rsidRPr="00386BBB">
        <w:rPr>
          <w:b/>
        </w:rPr>
        <w:t xml:space="preserve"> </w:t>
      </w:r>
      <w:r w:rsidR="00C96669">
        <w:rPr>
          <w:b/>
        </w:rPr>
        <w:t xml:space="preserve">. </w:t>
      </w:r>
      <w:r w:rsidR="00C96669">
        <w:t>De drie navolgende lesobservaties vinden plaats in</w:t>
      </w:r>
      <w:r w:rsidR="007461AB">
        <w:t xml:space="preserve"> de periode</w:t>
      </w:r>
      <w:r w:rsidR="00C96669">
        <w:t xml:space="preserve"> </w:t>
      </w:r>
      <w:r w:rsidR="0045392C">
        <w:t>maart-mei</w:t>
      </w:r>
      <w:r w:rsidRPr="00386BBB">
        <w:t xml:space="preserve"> 201</w:t>
      </w:r>
      <w:r w:rsidR="00C96669">
        <w:t>7</w:t>
      </w:r>
      <w:r w:rsidRPr="00386BBB">
        <w:t>, 201</w:t>
      </w:r>
      <w:r w:rsidR="00C96669">
        <w:t>8 en</w:t>
      </w:r>
      <w:r w:rsidRPr="00386BBB">
        <w:t xml:space="preserve"> 201</w:t>
      </w:r>
      <w:r w:rsidR="0045392C">
        <w:t>9</w:t>
      </w:r>
      <w:r w:rsidR="00C96669">
        <w:t>.</w:t>
      </w:r>
    </w:p>
    <w:p w:rsidR="00BE2B3E" w:rsidRPr="00386BBB" w:rsidRDefault="00BE2B3E" w:rsidP="00BE2B3E">
      <w:pPr>
        <w:ind w:left="720"/>
        <w:contextualSpacing/>
      </w:pPr>
    </w:p>
    <w:p w:rsidR="00BE2B3E" w:rsidRPr="00386BBB" w:rsidRDefault="00BE2B3E" w:rsidP="00BE2B3E">
      <w:pPr>
        <w:numPr>
          <w:ilvl w:val="0"/>
          <w:numId w:val="23"/>
        </w:numPr>
        <w:contextualSpacing/>
      </w:pPr>
      <w:r w:rsidRPr="00386BBB">
        <w:t>De observator komt één van uw lessen observeren.</w:t>
      </w:r>
    </w:p>
    <w:p w:rsidR="00BE2B3E" w:rsidRPr="00386BBB" w:rsidRDefault="00BE2B3E" w:rsidP="00BE2B3E">
      <w:pPr>
        <w:ind w:left="720"/>
        <w:contextualSpacing/>
      </w:pPr>
    </w:p>
    <w:p w:rsidR="00BE2B3E" w:rsidRPr="00386BBB" w:rsidRDefault="00BE2B3E" w:rsidP="00BE2B3E">
      <w:pPr>
        <w:numPr>
          <w:ilvl w:val="0"/>
          <w:numId w:val="23"/>
        </w:numPr>
        <w:contextualSpacing/>
      </w:pPr>
      <w:r w:rsidRPr="00386BBB">
        <w:t>Eén v</w:t>
      </w:r>
      <w:r w:rsidR="00A01628">
        <w:t>an uw klassen vult de leerling</w:t>
      </w:r>
      <w:r w:rsidRPr="00386BBB">
        <w:t xml:space="preserve">vragenlijst in (dit organiseert de schoolcontactpersoon voor u). U kunt echter wel helpen met het kiezen van een klas. Kies niet een klas met minder dan </w:t>
      </w:r>
      <w:r w:rsidR="00BD3F55">
        <w:t>tien</w:t>
      </w:r>
      <w:r w:rsidR="00BD3F55" w:rsidRPr="00386BBB">
        <w:t xml:space="preserve"> </w:t>
      </w:r>
      <w:r w:rsidRPr="00386BBB">
        <w:t xml:space="preserve">leerlingen (i.v.m. de terugkoppeling die u krijgt naar aanleiding van de leerlingvragenlijst en de anonimiteitsbescherming van de leerlingen). Kies een klas die niet te “makkelijk” is, omdat </w:t>
      </w:r>
      <w:r w:rsidR="00BD3F55">
        <w:t>uw</w:t>
      </w:r>
      <w:r w:rsidR="00BD3F55" w:rsidRPr="00386BBB">
        <w:t xml:space="preserve"> </w:t>
      </w:r>
      <w:r w:rsidRPr="00386BBB">
        <w:t xml:space="preserve">groei in makkelijke klassen minder zichtbaar wordt.  </w:t>
      </w:r>
    </w:p>
    <w:p w:rsidR="00BE2B3E" w:rsidRPr="00386BBB" w:rsidRDefault="00BE2B3E" w:rsidP="00BE2B3E">
      <w:pPr>
        <w:ind w:left="720"/>
        <w:contextualSpacing/>
      </w:pPr>
    </w:p>
    <w:p w:rsidR="00BE2B3E" w:rsidRPr="00386BBB" w:rsidRDefault="00BE2B3E" w:rsidP="00BE2B3E">
      <w:pPr>
        <w:numPr>
          <w:ilvl w:val="0"/>
          <w:numId w:val="22"/>
        </w:numPr>
        <w:contextualSpacing/>
      </w:pPr>
      <w:r w:rsidRPr="00386BBB">
        <w:t xml:space="preserve">U ontvangt zo spoedig mogelijk na de observatie en de afname van de leerlingvragenlijst een e-mail met de terugkoppeling hiervan. De terugkoppeling behelst </w:t>
      </w:r>
      <w:r w:rsidR="004A25A8">
        <w:t>grafieken</w:t>
      </w:r>
      <w:r w:rsidR="004A25A8" w:rsidRPr="00386BBB">
        <w:t xml:space="preserve"> </w:t>
      </w:r>
      <w:r w:rsidRPr="00386BBB">
        <w:t xml:space="preserve">met de scores </w:t>
      </w:r>
      <w:r w:rsidRPr="00386BBB">
        <w:lastRenderedPageBreak/>
        <w:t xml:space="preserve">van u , dat van de landelijke steekproef (cohort norm) en de norm van ervaren </w:t>
      </w:r>
      <w:r w:rsidR="00DB35DD">
        <w:t>docenten</w:t>
      </w:r>
      <w:r w:rsidR="00DB35DD" w:rsidRPr="00386BBB">
        <w:t xml:space="preserve"> </w:t>
      </w:r>
      <w:r w:rsidRPr="00386BBB">
        <w:t xml:space="preserve">(15-20 jaar ervaring). </w:t>
      </w:r>
      <w:r w:rsidRPr="002F3CB9">
        <w:rPr>
          <w:b/>
        </w:rPr>
        <w:t>De</w:t>
      </w:r>
      <w:r w:rsidRPr="00386BBB">
        <w:t xml:space="preserve"> </w:t>
      </w:r>
      <w:r w:rsidRPr="00386BBB">
        <w:rPr>
          <w:b/>
        </w:rPr>
        <w:t>terugkoppeling wordt alleen naar u verstuurd</w:t>
      </w:r>
      <w:r w:rsidRPr="00386BBB">
        <w:t>.</w:t>
      </w:r>
    </w:p>
    <w:p w:rsidR="00BE2B3E" w:rsidRPr="00386BBB" w:rsidRDefault="00BE2B3E" w:rsidP="00BE2B3E">
      <w:pPr>
        <w:ind w:left="720"/>
        <w:contextualSpacing/>
      </w:pPr>
    </w:p>
    <w:p w:rsidR="00BE2B3E" w:rsidRPr="00386BBB" w:rsidRDefault="00BE2B3E" w:rsidP="00BE2B3E">
      <w:pPr>
        <w:numPr>
          <w:ilvl w:val="0"/>
          <w:numId w:val="22"/>
        </w:numPr>
        <w:contextualSpacing/>
      </w:pPr>
      <w:r w:rsidRPr="00386BBB">
        <w:t xml:space="preserve">Deze terugkoppeling  kunt u vervolgens  inbrengen in het begeleidingstraject. </w:t>
      </w:r>
      <w:r w:rsidRPr="00386BBB">
        <w:rPr>
          <w:b/>
        </w:rPr>
        <w:t>Daar beslist u zelf over</w:t>
      </w:r>
      <w:r w:rsidRPr="00386BBB">
        <w:t>.</w:t>
      </w:r>
    </w:p>
    <w:p w:rsidR="00BE2B3E" w:rsidRPr="00386BBB" w:rsidRDefault="00BE2B3E" w:rsidP="00BE2B3E">
      <w:pPr>
        <w:ind w:left="720"/>
        <w:contextualSpacing/>
      </w:pPr>
    </w:p>
    <w:p w:rsidR="00BE2B3E" w:rsidRPr="00386BBB" w:rsidRDefault="00BE2B3E" w:rsidP="00BE2B3E">
      <w:pPr>
        <w:numPr>
          <w:ilvl w:val="0"/>
          <w:numId w:val="22"/>
        </w:numPr>
        <w:contextualSpacing/>
      </w:pPr>
      <w:r w:rsidRPr="00386BBB">
        <w:t xml:space="preserve">Dezelfde procedure vindt weer plaats </w:t>
      </w:r>
      <w:r w:rsidR="00DB7807">
        <w:t>in de periode</w:t>
      </w:r>
      <w:r w:rsidR="00DB7807" w:rsidRPr="00386BBB">
        <w:t xml:space="preserve"> </w:t>
      </w:r>
      <w:r w:rsidR="00DB7807">
        <w:rPr>
          <w:b/>
        </w:rPr>
        <w:t>maart-</w:t>
      </w:r>
      <w:r w:rsidRPr="00386BBB">
        <w:rPr>
          <w:b/>
        </w:rPr>
        <w:t>mei</w:t>
      </w:r>
      <w:r w:rsidR="007B7A08">
        <w:rPr>
          <w:b/>
        </w:rPr>
        <w:t xml:space="preserve"> </w:t>
      </w:r>
      <w:r w:rsidR="007B7A08" w:rsidRPr="005455E0">
        <w:rPr>
          <w:b/>
        </w:rPr>
        <w:t>2017, 2018 en 2019</w:t>
      </w:r>
      <w:r w:rsidR="007B7A08" w:rsidRPr="002F3CB9">
        <w:t>.</w:t>
      </w:r>
      <w:r w:rsidRPr="00386BBB">
        <w:rPr>
          <w:b/>
        </w:rPr>
        <w:t xml:space="preserve"> </w:t>
      </w:r>
      <w:r w:rsidR="007B7A08">
        <w:t>In jaar twee (2018) en jaar drie (2019)</w:t>
      </w:r>
      <w:r w:rsidR="00DB7807">
        <w:t xml:space="preserve"> vinden geen dataverzamelingsrondes plaats</w:t>
      </w:r>
      <w:r w:rsidR="007B7A08">
        <w:t xml:space="preserve"> in het najaar (oktober-november)</w:t>
      </w:r>
      <w:r w:rsidR="00DB7807">
        <w:t>.</w:t>
      </w:r>
    </w:p>
    <w:p w:rsidR="00BE2B3E" w:rsidRPr="00386BBB" w:rsidRDefault="00BE2B3E" w:rsidP="00BE2B3E">
      <w:pPr>
        <w:ind w:left="720"/>
        <w:contextualSpacing/>
      </w:pPr>
    </w:p>
    <w:p w:rsidR="00BE2B3E" w:rsidRPr="00386BBB" w:rsidRDefault="00BE2B3E" w:rsidP="00BE2B3E">
      <w:pPr>
        <w:numPr>
          <w:ilvl w:val="0"/>
          <w:numId w:val="25"/>
        </w:numPr>
        <w:contextualSpacing/>
      </w:pPr>
      <w:r w:rsidRPr="00386BBB">
        <w:t xml:space="preserve">U ontvangt in </w:t>
      </w:r>
      <w:r w:rsidR="007D3E22">
        <w:t xml:space="preserve">de periode </w:t>
      </w:r>
      <w:r w:rsidRPr="005455E0">
        <w:rPr>
          <w:b/>
        </w:rPr>
        <w:t>april</w:t>
      </w:r>
      <w:r w:rsidR="007D3E22" w:rsidRPr="005455E0">
        <w:rPr>
          <w:b/>
        </w:rPr>
        <w:t>-juni</w:t>
      </w:r>
      <w:r w:rsidRPr="005455E0">
        <w:rPr>
          <w:b/>
        </w:rPr>
        <w:t xml:space="preserve"> 201</w:t>
      </w:r>
      <w:r w:rsidR="007D3E22" w:rsidRPr="005455E0">
        <w:rPr>
          <w:b/>
        </w:rPr>
        <w:t>7</w:t>
      </w:r>
      <w:r w:rsidR="00B51B19" w:rsidRPr="005455E0">
        <w:rPr>
          <w:b/>
        </w:rPr>
        <w:t xml:space="preserve">, </w:t>
      </w:r>
      <w:r w:rsidRPr="005455E0">
        <w:rPr>
          <w:b/>
        </w:rPr>
        <w:t>201</w:t>
      </w:r>
      <w:r w:rsidR="007D3E22" w:rsidRPr="005455E0">
        <w:rPr>
          <w:b/>
        </w:rPr>
        <w:t>8 en 2019</w:t>
      </w:r>
      <w:r w:rsidRPr="00386BBB">
        <w:t xml:space="preserve"> een digitale vragenlijst over de begeleiding bij u op school en vult deze in. </w:t>
      </w:r>
    </w:p>
    <w:p w:rsidR="00BE2B3E" w:rsidRPr="00386BBB" w:rsidRDefault="00BE2B3E" w:rsidP="00BE2B3E">
      <w:pPr>
        <w:tabs>
          <w:tab w:val="left" w:pos="6577"/>
        </w:tabs>
        <w:ind w:left="720"/>
        <w:contextualSpacing/>
      </w:pPr>
      <w:r w:rsidRPr="00386BBB">
        <w:tab/>
      </w:r>
    </w:p>
    <w:p w:rsidR="00BE2B3E" w:rsidRPr="00386BBB" w:rsidRDefault="00BE2B3E" w:rsidP="00BE2B3E">
      <w:pPr>
        <w:numPr>
          <w:ilvl w:val="0"/>
          <w:numId w:val="24"/>
        </w:numPr>
        <w:spacing w:after="0" w:line="240" w:lineRule="auto"/>
        <w:contextualSpacing/>
        <w:rPr>
          <w:rFonts w:eastAsia="Times New Roman" w:cs="Arial"/>
          <w:lang w:eastAsia="nl-NL"/>
        </w:rPr>
      </w:pPr>
      <w:r w:rsidRPr="00386BBB">
        <w:rPr>
          <w:rFonts w:eastAsia="Times New Roman" w:cs="Arial"/>
          <w:lang w:eastAsia="nl-NL"/>
        </w:rPr>
        <w:t xml:space="preserve">Mocht u tijdens de onderzoeksperiode de school verlaten dan wordt de RUG hiervan op de hoogte gebracht via de schoolcontactpersoon. De RUG neemt vervolgens </w:t>
      </w:r>
      <w:r w:rsidR="00864BE7">
        <w:rPr>
          <w:rFonts w:eastAsia="Times New Roman" w:cs="Arial"/>
          <w:lang w:eastAsia="nl-NL"/>
        </w:rPr>
        <w:t xml:space="preserve">per e-mail </w:t>
      </w:r>
      <w:r w:rsidRPr="00386BBB">
        <w:rPr>
          <w:rFonts w:eastAsia="Times New Roman" w:cs="Arial"/>
          <w:lang w:eastAsia="nl-NL"/>
        </w:rPr>
        <w:t>contact met u op om</w:t>
      </w:r>
      <w:r w:rsidR="00864BE7">
        <w:rPr>
          <w:rFonts w:eastAsia="Times New Roman" w:cs="Arial"/>
          <w:lang w:eastAsia="nl-NL"/>
        </w:rPr>
        <w:t xml:space="preserve"> middels een vragenlijst</w:t>
      </w:r>
      <w:r w:rsidRPr="00386BBB">
        <w:rPr>
          <w:rFonts w:eastAsia="Times New Roman" w:cs="Arial"/>
          <w:lang w:eastAsia="nl-NL"/>
        </w:rPr>
        <w:t xml:space="preserve"> de reden van vertrek te achterhalen</w:t>
      </w:r>
      <w:r w:rsidR="00864BE7">
        <w:rPr>
          <w:rFonts w:eastAsia="Times New Roman" w:cs="Arial"/>
          <w:lang w:eastAsia="nl-NL"/>
        </w:rPr>
        <w:t>,</w:t>
      </w:r>
      <w:r w:rsidRPr="00386BBB">
        <w:rPr>
          <w:rFonts w:eastAsia="Times New Roman" w:cs="Arial"/>
          <w:lang w:eastAsia="nl-NL"/>
        </w:rPr>
        <w:t xml:space="preserve"> zonder verder de school hierover in te lichten.</w:t>
      </w:r>
    </w:p>
    <w:p w:rsidR="00BE2B3E" w:rsidRPr="00386BBB" w:rsidRDefault="00BE2B3E">
      <w:pPr>
        <w:rPr>
          <w:rFonts w:eastAsia="Times New Roman" w:cs="Arial"/>
          <w:lang w:eastAsia="nl-NL"/>
        </w:rPr>
      </w:pPr>
      <w:r w:rsidRPr="00386BBB">
        <w:rPr>
          <w:rFonts w:eastAsia="Times New Roman" w:cs="Arial"/>
          <w:lang w:eastAsia="nl-NL"/>
        </w:rPr>
        <w:br w:type="page"/>
      </w:r>
    </w:p>
    <w:p w:rsidR="00730641" w:rsidRPr="00386BBB" w:rsidRDefault="00730641" w:rsidP="00386BBB">
      <w:pPr>
        <w:pStyle w:val="Heading1"/>
      </w:pPr>
      <w:bookmarkStart w:id="27" w:name="_Toc459967113"/>
      <w:r w:rsidRPr="00386BBB">
        <w:lastRenderedPageBreak/>
        <w:t>Bijlage 4B: Richtlijnen voor de observator</w:t>
      </w:r>
      <w:bookmarkEnd w:id="27"/>
      <w:r w:rsidRPr="00386BBB">
        <w:t xml:space="preserve">  </w:t>
      </w:r>
    </w:p>
    <w:p w:rsidR="00B51B19" w:rsidRPr="001E7DF9" w:rsidRDefault="00730641" w:rsidP="00B51B19">
      <w:pPr>
        <w:spacing w:after="0"/>
        <w:rPr>
          <w:rFonts w:ascii="Calibri" w:hAnsi="Calibri" w:cs="Calibri"/>
        </w:rPr>
      </w:pPr>
      <w:r w:rsidRPr="001E7DF9">
        <w:rPr>
          <w:rFonts w:cs="Arial"/>
          <w:bCs/>
        </w:rPr>
        <w:t>Uw school neemt deel aan het landelijk project “Begeleiding Startende Leraren”</w:t>
      </w:r>
      <w:r w:rsidR="000D1D78" w:rsidRPr="001E7DF9">
        <w:rPr>
          <w:rFonts w:cs="Arial"/>
          <w:bCs/>
        </w:rPr>
        <w:t xml:space="preserve"> (BSL)</w:t>
      </w:r>
      <w:r w:rsidRPr="001E7DF9">
        <w:rPr>
          <w:rFonts w:cs="Arial"/>
          <w:bCs/>
        </w:rPr>
        <w:t xml:space="preserve">. </w:t>
      </w:r>
      <w:r w:rsidR="00386B0A" w:rsidRPr="001E7DF9">
        <w:rPr>
          <w:rFonts w:ascii="Calibri" w:hAnsi="Calibri" w:cs="Calibri"/>
        </w:rPr>
        <w:t>De begeleiding van starters s</w:t>
      </w:r>
      <w:r w:rsidR="0034688E" w:rsidRPr="001E7DF9">
        <w:rPr>
          <w:rFonts w:ascii="Calibri" w:hAnsi="Calibri" w:cs="Calibri"/>
        </w:rPr>
        <w:t>taat hoog op de agenda van het m</w:t>
      </w:r>
      <w:r w:rsidR="00386B0A" w:rsidRPr="001E7DF9">
        <w:rPr>
          <w:rFonts w:ascii="Calibri" w:hAnsi="Calibri" w:cs="Calibri"/>
        </w:rPr>
        <w:t xml:space="preserve">inisterie van Onderwijs, Cultuur en Wetenschap (OCW). Minister Bussemaker heeft de ambitie om inductietrajecten op 50-80% van de scholen in het voortgezet onderwijs te realiseren. Zie voor meer informatie hierover de website </w:t>
      </w:r>
      <w:hyperlink r:id="rId33" w:history="1">
        <w:r w:rsidR="00B51B19" w:rsidRPr="001E7DF9">
          <w:rPr>
            <w:rStyle w:val="Hyperlink"/>
            <w:rFonts w:ascii="Calibri" w:hAnsi="Calibri" w:cs="Calibri"/>
          </w:rPr>
          <w:t>https://www.delerarenagenda.nl/de-lerarenagenda</w:t>
        </w:r>
      </w:hyperlink>
      <w:r w:rsidR="00386B0A" w:rsidRPr="001E7DF9">
        <w:rPr>
          <w:rFonts w:ascii="Calibri" w:hAnsi="Calibri" w:cs="Calibri"/>
        </w:rPr>
        <w:t xml:space="preserve"> met speciale aandacht voor agendapunt</w:t>
      </w:r>
      <w:r w:rsidR="00437762" w:rsidRPr="001E7DF9">
        <w:rPr>
          <w:rFonts w:ascii="Calibri" w:hAnsi="Calibri" w:cs="Calibri"/>
        </w:rPr>
        <w:t xml:space="preserve"> </w:t>
      </w:r>
      <w:r w:rsidR="00386B0A" w:rsidRPr="001E7DF9">
        <w:rPr>
          <w:rFonts w:ascii="Calibri" w:hAnsi="Calibri" w:cs="Calibri"/>
        </w:rPr>
        <w:t xml:space="preserve">vier. </w:t>
      </w:r>
    </w:p>
    <w:p w:rsidR="00B51B19" w:rsidRDefault="00B51B19" w:rsidP="00B51B19">
      <w:pPr>
        <w:spacing w:after="0" w:line="240" w:lineRule="auto"/>
        <w:rPr>
          <w:rFonts w:ascii="Calibri" w:hAnsi="Calibri" w:cs="Calibri"/>
        </w:rPr>
      </w:pPr>
    </w:p>
    <w:p w:rsidR="00730641" w:rsidRPr="00542DE4" w:rsidRDefault="00730641" w:rsidP="00730641">
      <w:pPr>
        <w:rPr>
          <w:rFonts w:ascii="Calibri" w:hAnsi="Calibri" w:cs="Calibri"/>
        </w:rPr>
      </w:pPr>
      <w:r w:rsidRPr="00542DE4">
        <w:rPr>
          <w:rFonts w:cs="Arial"/>
          <w:bCs/>
        </w:rPr>
        <w:t xml:space="preserve">De lerarenopleiding van de </w:t>
      </w:r>
      <w:r w:rsidR="001E7DF9">
        <w:rPr>
          <w:rFonts w:cs="Arial"/>
          <w:bCs/>
        </w:rPr>
        <w:t>RUG</w:t>
      </w:r>
      <w:r w:rsidRPr="00542DE4">
        <w:rPr>
          <w:rFonts w:cs="Arial"/>
          <w:bCs/>
        </w:rPr>
        <w:t xml:space="preserve"> onderzoekt landelijk de effecten van deze inwerktrajecten. De lerarenopleidingen</w:t>
      </w:r>
      <w:r w:rsidR="00BC5111">
        <w:rPr>
          <w:rFonts w:cs="Arial"/>
          <w:bCs/>
        </w:rPr>
        <w:t xml:space="preserve"> </w:t>
      </w:r>
      <w:r w:rsidRPr="00542DE4">
        <w:rPr>
          <w:rFonts w:cs="Arial"/>
          <w:bCs/>
        </w:rPr>
        <w:t xml:space="preserve">van Nederland ondersteunen de scholen bij de ontwikkeling van inwerktrajecten in hun regio. </w:t>
      </w:r>
      <w:r w:rsidR="00437762" w:rsidRPr="00542DE4">
        <w:rPr>
          <w:rFonts w:cs="Arial"/>
          <w:bCs/>
        </w:rPr>
        <w:t>Uw school wordt ondersteund door de universiteit en/of hogeschool uit uw regio.</w:t>
      </w:r>
      <w:r w:rsidRPr="00542DE4">
        <w:rPr>
          <w:rFonts w:cs="Arial"/>
          <w:bCs/>
        </w:rPr>
        <w:t xml:space="preserve"> Het effectonderzoek heeft als doel antwoord te geven op de vraag of beginnende </w:t>
      </w:r>
      <w:r w:rsidR="00DB35DD" w:rsidRPr="00542DE4">
        <w:rPr>
          <w:rFonts w:cs="Arial"/>
          <w:bCs/>
        </w:rPr>
        <w:t xml:space="preserve">docenten </w:t>
      </w:r>
      <w:r w:rsidRPr="00542DE4">
        <w:rPr>
          <w:rFonts w:cs="Arial"/>
          <w:bCs/>
        </w:rPr>
        <w:t xml:space="preserve">(nog) effectiever ondersteund kunnen worden in de eerste jaren van hun loopbaan. Er worden gegevens verzameld over de kwaliteit van het pedagogisch-didactisch handelen van beginnende </w:t>
      </w:r>
      <w:r w:rsidR="00DB35DD" w:rsidRPr="00542DE4">
        <w:rPr>
          <w:rFonts w:cs="Arial"/>
          <w:bCs/>
        </w:rPr>
        <w:t xml:space="preserve">docenten </w:t>
      </w:r>
      <w:r w:rsidRPr="00542DE4">
        <w:rPr>
          <w:rFonts w:cs="Arial"/>
          <w:bCs/>
        </w:rPr>
        <w:t xml:space="preserve">over een periode van drie jaar, zowel via observaties door getrainde observatoren als via leerlingvragenlijsten. Iedere school die meewerkt aan het onderzoek verkrijgt van de regionale (universitaire) lerarenopleiding ondersteuning bij het ontwikkelen van inwerktrajecten voor startende </w:t>
      </w:r>
      <w:r w:rsidR="00DB35DD" w:rsidRPr="00542DE4">
        <w:rPr>
          <w:rFonts w:cs="Arial"/>
          <w:bCs/>
        </w:rPr>
        <w:t>docenten</w:t>
      </w:r>
      <w:r w:rsidRPr="00542DE4">
        <w:rPr>
          <w:rFonts w:cs="Arial"/>
          <w:bCs/>
        </w:rPr>
        <w:t xml:space="preserve">, passend binnen de eigen schoolcultuur. Deze ondersteuning vindt plaats binnen het </w:t>
      </w:r>
      <w:r w:rsidR="000D1D78" w:rsidRPr="00542DE4">
        <w:rPr>
          <w:rFonts w:cs="Arial"/>
          <w:bCs/>
        </w:rPr>
        <w:t>BSL-</w:t>
      </w:r>
      <w:r w:rsidRPr="00542DE4">
        <w:rPr>
          <w:rFonts w:cs="Arial"/>
          <w:bCs/>
        </w:rPr>
        <w:t>project dat door het ministerie van OCW wordt gestimuleerd en gesubsidieerd. Onderstaand vindt u een overzicht met wat er van u verwacht wordt tijdens het onderzoek.</w:t>
      </w:r>
    </w:p>
    <w:p w:rsidR="00730641" w:rsidRPr="002F3CB9" w:rsidRDefault="00730641" w:rsidP="00730641">
      <w:pPr>
        <w:ind w:left="720"/>
        <w:contextualSpacing/>
        <w:rPr>
          <w:b/>
        </w:rPr>
      </w:pPr>
      <w:r w:rsidRPr="002F3CB9">
        <w:rPr>
          <w:b/>
        </w:rPr>
        <w:t>Vooraf:</w:t>
      </w:r>
    </w:p>
    <w:p w:rsidR="00730641" w:rsidRPr="00386BBB" w:rsidRDefault="00730641" w:rsidP="00730641">
      <w:pPr>
        <w:numPr>
          <w:ilvl w:val="0"/>
          <w:numId w:val="22"/>
        </w:numPr>
        <w:contextualSpacing/>
      </w:pPr>
      <w:r w:rsidRPr="00386BBB">
        <w:t xml:space="preserve">U hebt een </w:t>
      </w:r>
      <w:r w:rsidR="001821BD" w:rsidRPr="00386BBB">
        <w:t>"</w:t>
      </w:r>
      <w:r w:rsidRPr="00386BBB">
        <w:t>observatie</w:t>
      </w:r>
      <w:r w:rsidR="00BC5111">
        <w:t>-</w:t>
      </w:r>
      <w:r w:rsidR="002F3CB9">
        <w:t>training”</w:t>
      </w:r>
      <w:r w:rsidRPr="00386BBB">
        <w:t xml:space="preserve">- en </w:t>
      </w:r>
      <w:r w:rsidR="002F3CB9">
        <w:t xml:space="preserve">eventueel </w:t>
      </w:r>
      <w:r w:rsidRPr="00386BBB">
        <w:t xml:space="preserve">een </w:t>
      </w:r>
      <w:r w:rsidR="002F3CB9">
        <w:t>“</w:t>
      </w:r>
      <w:r w:rsidRPr="00386BBB">
        <w:t>begeleiden in de klas training</w:t>
      </w:r>
      <w:r w:rsidR="001821BD" w:rsidRPr="00386BBB">
        <w:t>"</w:t>
      </w:r>
      <w:r w:rsidRPr="00386BBB">
        <w:t xml:space="preserve"> van een dagdeel gevolgd. Daar heeft u onder de knie gekregen hoe u het observatie</w:t>
      </w:r>
      <w:r w:rsidR="000D1D78">
        <w:t>-</w:t>
      </w:r>
      <w:r w:rsidRPr="00386BBB">
        <w:t xml:space="preserve">instrument dient in te vullen en te gebruiken bij de begeleiding van startende </w:t>
      </w:r>
      <w:r w:rsidR="00DB35DD">
        <w:t>docenten</w:t>
      </w:r>
      <w:r w:rsidRPr="00386BBB">
        <w:t>. Daarnaast ontvangt u inloggegevens voor de ICALT</w:t>
      </w:r>
      <w:r w:rsidR="000D1D78">
        <w:t>-</w:t>
      </w:r>
      <w:r w:rsidR="0034688E">
        <w:t>a</w:t>
      </w:r>
      <w:r w:rsidRPr="00386BBB">
        <w:t>pp</w:t>
      </w:r>
      <w:r w:rsidR="00AE3AE4">
        <w:t xml:space="preserve"> (het gebruik van de app is niet verplicht)</w:t>
      </w:r>
      <w:r w:rsidRPr="00386BBB">
        <w:t>.</w:t>
      </w:r>
    </w:p>
    <w:p w:rsidR="00730641" w:rsidRPr="00386BBB" w:rsidRDefault="00730641" w:rsidP="00730641">
      <w:pPr>
        <w:ind w:left="720"/>
        <w:contextualSpacing/>
      </w:pPr>
    </w:p>
    <w:p w:rsidR="00730641" w:rsidRPr="00386BBB" w:rsidRDefault="00730641" w:rsidP="00730641">
      <w:pPr>
        <w:ind w:left="720"/>
        <w:contextualSpacing/>
        <w:rPr>
          <w:b/>
        </w:rPr>
      </w:pPr>
      <w:r w:rsidRPr="00386BBB">
        <w:rPr>
          <w:b/>
        </w:rPr>
        <w:t>Wat wordt er van u verwacht?</w:t>
      </w:r>
    </w:p>
    <w:p w:rsidR="00730641" w:rsidRPr="00386BBB" w:rsidRDefault="00730641" w:rsidP="00730641">
      <w:pPr>
        <w:numPr>
          <w:ilvl w:val="0"/>
          <w:numId w:val="22"/>
        </w:numPr>
        <w:contextualSpacing/>
      </w:pPr>
      <w:r w:rsidRPr="00386BBB">
        <w:t xml:space="preserve">U heeft minstens één startende </w:t>
      </w:r>
      <w:r w:rsidR="00DB35DD">
        <w:t>docent</w:t>
      </w:r>
      <w:r w:rsidR="00DB35DD" w:rsidRPr="00386BBB">
        <w:t xml:space="preserve"> </w:t>
      </w:r>
      <w:r w:rsidRPr="00386BBB">
        <w:t xml:space="preserve">onder uw hoede en maakt de afspraak voor de les die u observeert. </w:t>
      </w:r>
    </w:p>
    <w:p w:rsidR="00730641" w:rsidRPr="00386BBB" w:rsidRDefault="00730641" w:rsidP="00730641">
      <w:pPr>
        <w:ind w:left="720"/>
        <w:contextualSpacing/>
      </w:pPr>
    </w:p>
    <w:p w:rsidR="00730641" w:rsidRPr="00DF1625" w:rsidRDefault="00730641" w:rsidP="00730641">
      <w:pPr>
        <w:numPr>
          <w:ilvl w:val="0"/>
          <w:numId w:val="22"/>
        </w:numPr>
        <w:contextualSpacing/>
        <w:rPr>
          <w:color w:val="000000" w:themeColor="text1"/>
        </w:rPr>
      </w:pPr>
      <w:r w:rsidRPr="00386BBB">
        <w:t xml:space="preserve">U voert de observatie uit en vult het formulier in </w:t>
      </w:r>
      <w:r w:rsidRPr="00386BBB">
        <w:rPr>
          <w:b/>
        </w:rPr>
        <w:t xml:space="preserve">of </w:t>
      </w:r>
      <w:r w:rsidR="001E212C">
        <w:t xml:space="preserve">u </w:t>
      </w:r>
      <w:r w:rsidR="00AE3AE4">
        <w:t>voert de gegevens in via de a</w:t>
      </w:r>
      <w:r w:rsidRPr="00386BBB">
        <w:t>pp</w:t>
      </w:r>
      <w:r w:rsidR="00B51B19">
        <w:t>.</w:t>
      </w:r>
      <w:r w:rsidRPr="00386BBB">
        <w:t xml:space="preserve"> Zie</w:t>
      </w:r>
      <w:r w:rsidR="00AE3AE4">
        <w:t xml:space="preserve"> hieronder instructies voor de a</w:t>
      </w:r>
      <w:r w:rsidRPr="00386BBB">
        <w:t>pp.</w:t>
      </w:r>
      <w:r w:rsidR="00CD054B">
        <w:t xml:space="preserve"> </w:t>
      </w:r>
      <w:r w:rsidR="00CD054B" w:rsidRPr="00410943">
        <w:rPr>
          <w:b/>
        </w:rPr>
        <w:t>Let op</w:t>
      </w:r>
      <w:r w:rsidR="00CD054B">
        <w:t xml:space="preserve">: Het is van belang dat alle achtergrondgegevens op </w:t>
      </w:r>
      <w:r w:rsidR="00CD054B" w:rsidRPr="00DF1625">
        <w:rPr>
          <w:color w:val="000000" w:themeColor="text1"/>
        </w:rPr>
        <w:t xml:space="preserve">het voorblad </w:t>
      </w:r>
      <w:r w:rsidR="00410943" w:rsidRPr="00DF1625">
        <w:rPr>
          <w:color w:val="000000" w:themeColor="text1"/>
        </w:rPr>
        <w:t xml:space="preserve">volledig en juist </w:t>
      </w:r>
      <w:r w:rsidR="00CD054B" w:rsidRPr="00DF1625">
        <w:rPr>
          <w:color w:val="000000" w:themeColor="text1"/>
        </w:rPr>
        <w:t xml:space="preserve">worden ingevuld. </w:t>
      </w:r>
    </w:p>
    <w:p w:rsidR="00730641" w:rsidRPr="00DF1625" w:rsidRDefault="00730641" w:rsidP="00730641">
      <w:pPr>
        <w:ind w:left="720"/>
        <w:contextualSpacing/>
        <w:rPr>
          <w:color w:val="000000" w:themeColor="text1"/>
        </w:rPr>
      </w:pPr>
    </w:p>
    <w:p w:rsidR="00DF1625" w:rsidRPr="00DF1625" w:rsidRDefault="00DF1625" w:rsidP="00DF1625">
      <w:pPr>
        <w:numPr>
          <w:ilvl w:val="0"/>
          <w:numId w:val="22"/>
        </w:numPr>
        <w:contextualSpacing/>
      </w:pPr>
      <w:r w:rsidRPr="00DF1625">
        <w:rPr>
          <w:iCs/>
          <w:color w:val="000000" w:themeColor="text1"/>
          <w:shd w:val="clear" w:color="auto" w:fill="FFFFFF"/>
        </w:rPr>
        <w:t>De observatie kunt u als input gebruiken voor de begeleiding van de startende docent.</w:t>
      </w:r>
    </w:p>
    <w:p w:rsidR="00730641" w:rsidRPr="00386BBB" w:rsidRDefault="00DF1625" w:rsidP="00DF1625">
      <w:pPr>
        <w:contextualSpacing/>
      </w:pPr>
      <w:r w:rsidRPr="00386BBB">
        <w:t xml:space="preserve"> </w:t>
      </w:r>
    </w:p>
    <w:p w:rsidR="00730641" w:rsidRDefault="00730641" w:rsidP="00730641">
      <w:pPr>
        <w:numPr>
          <w:ilvl w:val="0"/>
          <w:numId w:val="22"/>
        </w:numPr>
        <w:contextualSpacing/>
      </w:pPr>
      <w:r w:rsidRPr="00386BBB">
        <w:rPr>
          <w:b/>
        </w:rPr>
        <w:t>Voor</w:t>
      </w:r>
      <w:r w:rsidRPr="00386BBB">
        <w:t xml:space="preserve"> </w:t>
      </w:r>
      <w:r w:rsidR="002F3CB9" w:rsidRPr="00BC5111">
        <w:rPr>
          <w:b/>
        </w:rPr>
        <w:t xml:space="preserve">eind </w:t>
      </w:r>
      <w:r w:rsidRPr="00BC5111">
        <w:rPr>
          <w:b/>
        </w:rPr>
        <w:t>november</w:t>
      </w:r>
      <w:r w:rsidRPr="00386BBB">
        <w:t xml:space="preserve"> heeft u alle startende </w:t>
      </w:r>
      <w:r w:rsidR="00DB35DD">
        <w:t>docenten</w:t>
      </w:r>
      <w:r w:rsidR="00DB35DD" w:rsidRPr="00386BBB">
        <w:t xml:space="preserve"> </w:t>
      </w:r>
      <w:r w:rsidRPr="00386BBB">
        <w:t xml:space="preserve">onder uw hoede </w:t>
      </w:r>
      <w:r w:rsidR="00BC5111">
        <w:t>eenmaal</w:t>
      </w:r>
      <w:r w:rsidRPr="00386BBB">
        <w:t xml:space="preserve"> geobserveerd. </w:t>
      </w:r>
    </w:p>
    <w:p w:rsidR="00CD054B" w:rsidRDefault="00CD054B" w:rsidP="00CD054B">
      <w:pPr>
        <w:ind w:left="720"/>
        <w:contextualSpacing/>
      </w:pPr>
    </w:p>
    <w:p w:rsidR="00CD054B" w:rsidRPr="00386BBB" w:rsidRDefault="00CD054B" w:rsidP="00730641">
      <w:pPr>
        <w:numPr>
          <w:ilvl w:val="0"/>
          <w:numId w:val="22"/>
        </w:numPr>
        <w:contextualSpacing/>
      </w:pPr>
      <w:r>
        <w:t xml:space="preserve">U </w:t>
      </w:r>
      <w:r w:rsidR="005455E0">
        <w:t xml:space="preserve">bewaart </w:t>
      </w:r>
      <w:r>
        <w:t>van elk lesobservatieformulier een kopie</w:t>
      </w:r>
      <w:r w:rsidR="005455E0">
        <w:t xml:space="preserve"> of een digitaal exemplaar.</w:t>
      </w:r>
    </w:p>
    <w:p w:rsidR="00730641" w:rsidRPr="00386BBB" w:rsidRDefault="00730641" w:rsidP="00730641">
      <w:pPr>
        <w:ind w:left="720"/>
        <w:contextualSpacing/>
      </w:pPr>
    </w:p>
    <w:p w:rsidR="00AE3AE4" w:rsidRDefault="005455E0" w:rsidP="00730641">
      <w:pPr>
        <w:numPr>
          <w:ilvl w:val="0"/>
          <w:numId w:val="22"/>
        </w:numPr>
        <w:contextualSpacing/>
      </w:pPr>
      <w:r>
        <w:t>De</w:t>
      </w:r>
      <w:r w:rsidRPr="00386BBB">
        <w:t xml:space="preserve"> </w:t>
      </w:r>
      <w:r w:rsidR="00CD054B">
        <w:t xml:space="preserve">originele </w:t>
      </w:r>
      <w:r>
        <w:t>lesobservatie</w:t>
      </w:r>
      <w:r w:rsidR="00730641" w:rsidRPr="00386BBB">
        <w:t>formulieren</w:t>
      </w:r>
      <w:r w:rsidR="00AE3AE4">
        <w:t xml:space="preserve"> kunt u direct of via uw schoolcontactpersoon opsturen naar: </w:t>
      </w:r>
    </w:p>
    <w:p w:rsidR="00AE3AE4" w:rsidRDefault="00AE3AE4" w:rsidP="00AE3AE4">
      <w:pPr>
        <w:pStyle w:val="ListParagraph"/>
      </w:pPr>
    </w:p>
    <w:p w:rsidR="00AE3AE4" w:rsidRPr="002F3CB9" w:rsidRDefault="00AE3AE4" w:rsidP="00AE3AE4">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lastRenderedPageBreak/>
        <w:t>Lerarenopleiding Rijksuniversiteit Groningen</w:t>
      </w:r>
    </w:p>
    <w:p w:rsidR="00AE3AE4" w:rsidRPr="002F3CB9" w:rsidRDefault="00AE3AE4" w:rsidP="00AE3AE4">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t.a.v. Michelle Helms-Lorenz (LONIE)</w:t>
      </w:r>
    </w:p>
    <w:p w:rsidR="00AE3AE4" w:rsidRPr="002F3CB9" w:rsidRDefault="00AE3AE4" w:rsidP="00AE3AE4">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Antwoordnummer 172 </w:t>
      </w:r>
    </w:p>
    <w:p w:rsidR="00AE3AE4" w:rsidRPr="003B5FD0" w:rsidRDefault="00AE3AE4" w:rsidP="00AE3AE4">
      <w:pPr>
        <w:pStyle w:val="NormalWeb"/>
        <w:numPr>
          <w:ilvl w:val="0"/>
          <w:numId w:val="35"/>
        </w:numPr>
        <w:spacing w:before="0" w:beforeAutospacing="0" w:after="0" w:afterAutospacing="0" w:line="276" w:lineRule="auto"/>
        <w:rPr>
          <w:rFonts w:asciiTheme="minorHAnsi" w:hAnsiTheme="minorHAnsi"/>
          <w:sz w:val="22"/>
          <w:szCs w:val="22"/>
        </w:rPr>
      </w:pPr>
      <w:r w:rsidRPr="002F3CB9">
        <w:rPr>
          <w:rFonts w:asciiTheme="minorHAnsi" w:hAnsiTheme="minorHAnsi"/>
          <w:sz w:val="22"/>
          <w:szCs w:val="22"/>
        </w:rPr>
        <w:t>Groningen</w:t>
      </w:r>
    </w:p>
    <w:p w:rsidR="00730641" w:rsidRPr="00386BBB" w:rsidRDefault="00730641" w:rsidP="00730641">
      <w:pPr>
        <w:ind w:left="720"/>
        <w:contextualSpacing/>
      </w:pPr>
    </w:p>
    <w:p w:rsidR="007B7A08" w:rsidRDefault="007B7A08" w:rsidP="007B7A08">
      <w:pPr>
        <w:numPr>
          <w:ilvl w:val="0"/>
          <w:numId w:val="22"/>
        </w:numPr>
        <w:contextualSpacing/>
      </w:pPr>
      <w:r w:rsidRPr="00386BBB">
        <w:t xml:space="preserve">Dezelfde procedure vindt weer plaats </w:t>
      </w:r>
      <w:r>
        <w:t>in de periode</w:t>
      </w:r>
      <w:r w:rsidRPr="00386BBB">
        <w:t xml:space="preserve"> </w:t>
      </w:r>
      <w:r>
        <w:rPr>
          <w:b/>
        </w:rPr>
        <w:t>maart-</w:t>
      </w:r>
      <w:r w:rsidRPr="00386BBB">
        <w:rPr>
          <w:b/>
        </w:rPr>
        <w:t>mei</w:t>
      </w:r>
      <w:r>
        <w:rPr>
          <w:b/>
        </w:rPr>
        <w:t xml:space="preserve"> </w:t>
      </w:r>
      <w:r w:rsidRPr="005455E0">
        <w:rPr>
          <w:b/>
        </w:rPr>
        <w:t>2017, 2018 en 2019</w:t>
      </w:r>
      <w:r w:rsidRPr="0045405F">
        <w:t>.</w:t>
      </w:r>
      <w:r w:rsidRPr="00386BBB">
        <w:rPr>
          <w:b/>
        </w:rPr>
        <w:t xml:space="preserve"> </w:t>
      </w:r>
      <w:r>
        <w:t>In jaar twee (2018) en jaar drie (2019) vinden geen dataverzamelingsrondes plaats in het najaar (oktober-november).</w:t>
      </w:r>
    </w:p>
    <w:p w:rsidR="00CD054B" w:rsidRDefault="00CD054B" w:rsidP="00CD054B">
      <w:pPr>
        <w:contextualSpacing/>
      </w:pPr>
    </w:p>
    <w:p w:rsidR="00A839AA" w:rsidRPr="00A839AA" w:rsidRDefault="00A839AA" w:rsidP="00CD054B">
      <w:pPr>
        <w:contextualSpacing/>
        <w:rPr>
          <w:b/>
        </w:rPr>
      </w:pPr>
      <w:r w:rsidRPr="00A839AA">
        <w:rPr>
          <w:b/>
        </w:rPr>
        <w:t>Feedback</w:t>
      </w:r>
    </w:p>
    <w:p w:rsidR="00730641" w:rsidRPr="00BC5111" w:rsidRDefault="00A839AA" w:rsidP="00730641">
      <w:r w:rsidRPr="00BC5111">
        <w:t>Na het verstrijken van de deadline krijgen starters feedback op hun geobserveerde les. Het is daarom van belang dat een lesobservatie tijdig wordt afgenomen</w:t>
      </w:r>
      <w:r w:rsidR="00542DE4" w:rsidRPr="00BC5111">
        <w:t xml:space="preserve"> en word</w:t>
      </w:r>
      <w:r w:rsidR="00BC5111">
        <w:t>t</w:t>
      </w:r>
      <w:r w:rsidR="00542DE4" w:rsidRPr="00BC5111">
        <w:t xml:space="preserve"> opgestuurd naar de RUG</w:t>
      </w:r>
      <w:r w:rsidRPr="00BC5111">
        <w:t xml:space="preserve">. </w:t>
      </w:r>
      <w:r w:rsidR="007B7A08" w:rsidRPr="00BC5111">
        <w:t>Het n</w:t>
      </w:r>
      <w:r w:rsidR="00730641" w:rsidRPr="00BC5111">
        <w:t xml:space="preserve">iet tijdig afnemen </w:t>
      </w:r>
      <w:r w:rsidR="007B7A08" w:rsidRPr="00BC5111">
        <w:t xml:space="preserve">van de lesobservatie </w:t>
      </w:r>
      <w:r w:rsidR="00730641" w:rsidRPr="00BC5111">
        <w:t xml:space="preserve">verstoort de begeleidingsprogramma’s. Startende </w:t>
      </w:r>
      <w:r w:rsidR="00DB35DD" w:rsidRPr="00BC5111">
        <w:t xml:space="preserve">docenten </w:t>
      </w:r>
      <w:r w:rsidR="00730641" w:rsidRPr="00BC5111">
        <w:t xml:space="preserve">krijgen </w:t>
      </w:r>
      <w:r w:rsidR="00542DE4" w:rsidRPr="00BC5111">
        <w:t xml:space="preserve">tevens </w:t>
      </w:r>
      <w:r w:rsidR="00730641" w:rsidRPr="00BC5111">
        <w:t>feedback over de mening van de leerlingen die gebruikt kan worden in de begeleiding als de starter dat op prijs stelt. Voor de vergelijkbaarheid van de data is het ook van groot belang dat de metingen synchroon lopen.</w:t>
      </w:r>
    </w:p>
    <w:p w:rsidR="00752BA3" w:rsidRPr="00386BBB" w:rsidRDefault="00752BA3" w:rsidP="00730641">
      <w:pPr>
        <w:ind w:left="720"/>
        <w:contextualSpacing/>
        <w:rPr>
          <w:b/>
        </w:rPr>
      </w:pPr>
    </w:p>
    <w:p w:rsidR="00730641" w:rsidRPr="00386BBB" w:rsidRDefault="00730641" w:rsidP="00730641">
      <w:pPr>
        <w:ind w:left="720"/>
        <w:contextualSpacing/>
        <w:rPr>
          <w:b/>
        </w:rPr>
      </w:pPr>
      <w:r w:rsidRPr="00386BBB">
        <w:rPr>
          <w:b/>
        </w:rPr>
        <w:t>Hoe werkt de App?</w:t>
      </w:r>
    </w:p>
    <w:p w:rsidR="00730641" w:rsidRPr="00386BBB" w:rsidRDefault="00730641" w:rsidP="00730641">
      <w:pPr>
        <w:numPr>
          <w:ilvl w:val="0"/>
          <w:numId w:val="22"/>
        </w:numPr>
        <w:contextualSpacing/>
      </w:pPr>
      <w:r w:rsidRPr="00386BBB">
        <w:t>U gaat naar http://www.icalt.nl.</w:t>
      </w:r>
    </w:p>
    <w:p w:rsidR="00730641" w:rsidRPr="00386BBB" w:rsidRDefault="00730641" w:rsidP="00730641">
      <w:pPr>
        <w:numPr>
          <w:ilvl w:val="0"/>
          <w:numId w:val="22"/>
        </w:numPr>
        <w:contextualSpacing/>
      </w:pPr>
      <w:r w:rsidRPr="00386BBB">
        <w:t>U voert de inloggegevens die u van de RUG heeft gekregen in.</w:t>
      </w:r>
    </w:p>
    <w:p w:rsidR="00730641" w:rsidRPr="00386BBB" w:rsidRDefault="00730641" w:rsidP="00730641">
      <w:pPr>
        <w:numPr>
          <w:ilvl w:val="0"/>
          <w:numId w:val="22"/>
        </w:numPr>
        <w:contextualSpacing/>
      </w:pPr>
      <w:r w:rsidRPr="00386BBB">
        <w:t xml:space="preserve">U klikt op </w:t>
      </w:r>
      <w:r w:rsidR="001821BD" w:rsidRPr="00386BBB">
        <w:t>"</w:t>
      </w:r>
      <w:r w:rsidR="00AE6C27">
        <w:t>Observaties</w:t>
      </w:r>
      <w:r w:rsidR="001821BD" w:rsidRPr="00386BBB">
        <w:t>"</w:t>
      </w:r>
      <w:r w:rsidR="00AE6C27">
        <w:t xml:space="preserve"> links in het menu en op </w:t>
      </w:r>
      <w:r w:rsidRPr="00386BBB">
        <w:t>de "</w:t>
      </w:r>
      <w:r w:rsidR="00AE6C27">
        <w:t>Maak</w:t>
      </w:r>
      <w:r w:rsidRPr="00386BBB">
        <w:t xml:space="preserve"> nieuwe observatie" knop.</w:t>
      </w:r>
    </w:p>
    <w:p w:rsidR="00730641" w:rsidRPr="00386BBB" w:rsidRDefault="00730641" w:rsidP="00730641">
      <w:pPr>
        <w:numPr>
          <w:ilvl w:val="0"/>
          <w:numId w:val="22"/>
        </w:numPr>
        <w:contextualSpacing/>
      </w:pPr>
      <w:r w:rsidRPr="00386BBB">
        <w:t>Bij "School" vult u in op welke school de observatie plaatsvindt.</w:t>
      </w:r>
    </w:p>
    <w:p w:rsidR="00730641" w:rsidRPr="00386BBB" w:rsidRDefault="00730641" w:rsidP="00730641">
      <w:pPr>
        <w:numPr>
          <w:ilvl w:val="0"/>
          <w:numId w:val="22"/>
        </w:numPr>
        <w:contextualSpacing/>
      </w:pPr>
      <w:r w:rsidRPr="00386BBB">
        <w:t xml:space="preserve">Bij "Project" vult u in bij welk project de observatie hoort. </w:t>
      </w:r>
      <w:r w:rsidRPr="00386BBB">
        <w:rPr>
          <w:b/>
        </w:rPr>
        <w:t>Het is erg belangrijk dat hierbij het juiste project wordt ingevuld</w:t>
      </w:r>
      <w:r w:rsidR="00AE3AE4">
        <w:rPr>
          <w:b/>
        </w:rPr>
        <w:t xml:space="preserve">  (anders treft u de betreffende docent niet in de lijst)</w:t>
      </w:r>
      <w:r w:rsidRPr="00386BBB">
        <w:rPr>
          <w:b/>
        </w:rPr>
        <w:t>.</w:t>
      </w:r>
      <w:r w:rsidR="008B272B">
        <w:rPr>
          <w:b/>
        </w:rPr>
        <w:t xml:space="preserve"> Zie hieronder een overzicht van de projectnamen.</w:t>
      </w:r>
    </w:p>
    <w:p w:rsidR="00730641" w:rsidRPr="00386BBB" w:rsidRDefault="00730641" w:rsidP="00730641">
      <w:pPr>
        <w:numPr>
          <w:ilvl w:val="0"/>
          <w:numId w:val="22"/>
        </w:numPr>
        <w:contextualSpacing/>
      </w:pPr>
      <w:r w:rsidRPr="00386BBB">
        <w:t>Klik op "</w:t>
      </w:r>
      <w:r w:rsidR="00AE6C27">
        <w:t>Maak</w:t>
      </w:r>
      <w:r w:rsidRPr="00386BBB">
        <w:t xml:space="preserve"> observatie".</w:t>
      </w:r>
    </w:p>
    <w:p w:rsidR="00730641" w:rsidRPr="00386BBB" w:rsidRDefault="00730641" w:rsidP="00730641">
      <w:pPr>
        <w:numPr>
          <w:ilvl w:val="0"/>
          <w:numId w:val="22"/>
        </w:numPr>
        <w:contextualSpacing/>
      </w:pPr>
      <w:r w:rsidRPr="00386BBB">
        <w:t xml:space="preserve">Vul de aanvullende </w:t>
      </w:r>
      <w:r w:rsidR="00BC5111">
        <w:t>achtergrond</w:t>
      </w:r>
      <w:r w:rsidRPr="00386BBB">
        <w:t>gegevens (Type opleiding, Docent, e</w:t>
      </w:r>
      <w:r w:rsidR="00AE6C27">
        <w:t>t cetera</w:t>
      </w:r>
      <w:r w:rsidRPr="00386BBB">
        <w:t>) in.</w:t>
      </w:r>
    </w:p>
    <w:p w:rsidR="00730641" w:rsidRPr="00386BBB" w:rsidRDefault="00730641" w:rsidP="00730641">
      <w:pPr>
        <w:numPr>
          <w:ilvl w:val="0"/>
          <w:numId w:val="22"/>
        </w:numPr>
        <w:contextualSpacing/>
      </w:pPr>
      <w:r w:rsidRPr="00386BBB">
        <w:t>Vul vervolgens de observatie in; links kunt u navigeren tussen de verschillende domeinen. Wilt u bijvoorbeeld beginnen met het invullen van het domein "Veilig en stimulerend leerklimaat", dan klikt u links in het scherm op "Veilig en stimulerend leerklimaat". Vervolgens kunt u binnen dat domein de items scoren (1/2/3/4). Mocht u halverwege willen switchen naar een ander domein, dan klikt u links op een ander domein.</w:t>
      </w:r>
    </w:p>
    <w:p w:rsidR="00730641" w:rsidRPr="00386BBB" w:rsidRDefault="00730641" w:rsidP="00730641">
      <w:pPr>
        <w:numPr>
          <w:ilvl w:val="0"/>
          <w:numId w:val="22"/>
        </w:numPr>
        <w:contextualSpacing/>
      </w:pPr>
      <w:r w:rsidRPr="00386BBB">
        <w:t>Check of u bij alle domeinen de itemscores (1/2/3/4) hebt ingevuld.</w:t>
      </w:r>
    </w:p>
    <w:p w:rsidR="00730641" w:rsidRPr="00386BBB" w:rsidRDefault="00730641" w:rsidP="00730641">
      <w:pPr>
        <w:numPr>
          <w:ilvl w:val="0"/>
          <w:numId w:val="22"/>
        </w:numPr>
        <w:contextualSpacing/>
      </w:pPr>
      <w:r w:rsidRPr="00386BBB">
        <w:t>Bij notities kunt u notities noteren.</w:t>
      </w:r>
    </w:p>
    <w:p w:rsidR="00730641" w:rsidRDefault="00730641" w:rsidP="00730641">
      <w:pPr>
        <w:numPr>
          <w:ilvl w:val="0"/>
          <w:numId w:val="22"/>
        </w:numPr>
        <w:contextualSpacing/>
      </w:pPr>
      <w:r w:rsidRPr="00386BBB">
        <w:t>Bent u klaar met de observatie, druk dan op de knop rechts onder "Verstuur observatie".</w:t>
      </w:r>
    </w:p>
    <w:p w:rsidR="00D31C96" w:rsidRPr="00386BBB" w:rsidRDefault="00D31C96" w:rsidP="00730641">
      <w:pPr>
        <w:numPr>
          <w:ilvl w:val="0"/>
          <w:numId w:val="22"/>
        </w:numPr>
        <w:contextualSpacing/>
      </w:pPr>
      <w:r>
        <w:t>In het scherm ‘’Observaties’’ kunt u voltooide observaties downloaden als rapport (knop ‘’Rapport downloaden’’). Tevens kunt u het rapport per e-mail versturen naar de geobserveerde docent (knop ‘’Email rapport’’).</w:t>
      </w:r>
    </w:p>
    <w:p w:rsidR="00730641" w:rsidRPr="00386BBB" w:rsidRDefault="00730641" w:rsidP="00730641">
      <w:pPr>
        <w:spacing w:after="0" w:line="240" w:lineRule="auto"/>
        <w:rPr>
          <w:rFonts w:eastAsia="Times New Roman" w:cs="Arial"/>
          <w:lang w:eastAsia="nl-NL"/>
        </w:rPr>
      </w:pPr>
    </w:p>
    <w:p w:rsidR="008B272B" w:rsidRDefault="00730641" w:rsidP="008B272B">
      <w:r w:rsidRPr="00386BBB">
        <w:t xml:space="preserve"> </w:t>
      </w:r>
    </w:p>
    <w:p w:rsidR="008B272B" w:rsidRDefault="008B272B" w:rsidP="008B272B"/>
    <w:p w:rsidR="008B272B" w:rsidRDefault="008B272B" w:rsidP="008B272B"/>
    <w:p w:rsidR="008B272B" w:rsidRDefault="008B272B" w:rsidP="008B272B"/>
    <w:p w:rsidR="008B272B" w:rsidRPr="00A16743" w:rsidRDefault="008B272B" w:rsidP="008B272B">
      <w:pPr>
        <w:rPr>
          <w:b/>
        </w:rPr>
      </w:pPr>
      <w:r>
        <w:rPr>
          <w:b/>
        </w:rPr>
        <w:lastRenderedPageBreak/>
        <w:t>Overzicht projectnamen: welk project kies ik in de app voor de ICALT-lesobservatie?</w:t>
      </w:r>
    </w:p>
    <w:tbl>
      <w:tblPr>
        <w:tblStyle w:val="TableGrid"/>
        <w:tblW w:w="9180" w:type="dxa"/>
        <w:shd w:val="clear" w:color="auto" w:fill="FFFFFF" w:themeFill="background1"/>
        <w:tblLayout w:type="fixed"/>
        <w:tblLook w:val="04A0" w:firstRow="1" w:lastRow="0" w:firstColumn="1" w:lastColumn="0" w:noHBand="0" w:noVBand="1"/>
      </w:tblPr>
      <w:tblGrid>
        <w:gridCol w:w="1242"/>
        <w:gridCol w:w="1985"/>
        <w:gridCol w:w="1984"/>
        <w:gridCol w:w="1985"/>
        <w:gridCol w:w="1984"/>
      </w:tblGrid>
      <w:tr w:rsidR="008B272B" w:rsidTr="002F3CB9">
        <w:tc>
          <w:tcPr>
            <w:tcW w:w="1242" w:type="dxa"/>
            <w:tcBorders>
              <w:tl2br w:val="single" w:sz="4" w:space="0" w:color="auto"/>
            </w:tcBorders>
            <w:shd w:val="clear" w:color="auto" w:fill="FFFFFF" w:themeFill="background1"/>
          </w:tcPr>
          <w:p w:rsidR="008B272B" w:rsidRDefault="008B272B" w:rsidP="00955F55">
            <w:pPr>
              <w:jc w:val="right"/>
              <w:rPr>
                <w:b/>
              </w:rPr>
            </w:pPr>
            <w:r>
              <w:rPr>
                <w:b/>
              </w:rPr>
              <w:t>Ronde</w:t>
            </w:r>
          </w:p>
          <w:p w:rsidR="008B272B" w:rsidRDefault="008B272B" w:rsidP="00955F55">
            <w:pPr>
              <w:rPr>
                <w:b/>
              </w:rPr>
            </w:pPr>
          </w:p>
          <w:p w:rsidR="008B272B" w:rsidRPr="00D77545" w:rsidRDefault="008B272B" w:rsidP="00955F55">
            <w:pPr>
              <w:rPr>
                <w:b/>
              </w:rPr>
            </w:pPr>
            <w:r>
              <w:rPr>
                <w:b/>
              </w:rPr>
              <w:t>Schooljaar</w:t>
            </w:r>
            <w:r w:rsidRPr="00D77545">
              <w:rPr>
                <w:b/>
              </w:rPr>
              <w:t xml:space="preserve">     </w:t>
            </w:r>
          </w:p>
        </w:tc>
        <w:tc>
          <w:tcPr>
            <w:tcW w:w="1985" w:type="dxa"/>
            <w:shd w:val="clear" w:color="auto" w:fill="FFFFFF" w:themeFill="background1"/>
          </w:tcPr>
          <w:p w:rsidR="008B272B" w:rsidRDefault="008B272B" w:rsidP="00955F55">
            <w:pPr>
              <w:rPr>
                <w:b/>
              </w:rPr>
            </w:pPr>
            <w:r>
              <w:rPr>
                <w:b/>
              </w:rPr>
              <w:t>Dataverzamelings-ronde 1</w:t>
            </w:r>
          </w:p>
          <w:p w:rsidR="008B272B" w:rsidRPr="00A16743" w:rsidRDefault="008B272B" w:rsidP="00955F55">
            <w:pPr>
              <w:rPr>
                <w:b/>
              </w:rPr>
            </w:pPr>
          </w:p>
        </w:tc>
        <w:tc>
          <w:tcPr>
            <w:tcW w:w="1984" w:type="dxa"/>
            <w:shd w:val="clear" w:color="auto" w:fill="FFFFFF" w:themeFill="background1"/>
          </w:tcPr>
          <w:p w:rsidR="008B272B" w:rsidRPr="00A16743" w:rsidRDefault="008B272B" w:rsidP="00955F55">
            <w:pPr>
              <w:rPr>
                <w:b/>
              </w:rPr>
            </w:pPr>
            <w:r>
              <w:rPr>
                <w:b/>
              </w:rPr>
              <w:t>Dataverzamelings-ronde 2</w:t>
            </w:r>
          </w:p>
        </w:tc>
        <w:tc>
          <w:tcPr>
            <w:tcW w:w="1985" w:type="dxa"/>
            <w:shd w:val="clear" w:color="auto" w:fill="FFFFFF" w:themeFill="background1"/>
          </w:tcPr>
          <w:p w:rsidR="008B272B" w:rsidRPr="00A16743" w:rsidRDefault="008B272B" w:rsidP="008B272B">
            <w:pPr>
              <w:rPr>
                <w:b/>
              </w:rPr>
            </w:pPr>
            <w:r>
              <w:rPr>
                <w:b/>
              </w:rPr>
              <w:t>Dataverzamelings-ronde 3</w:t>
            </w:r>
          </w:p>
        </w:tc>
        <w:tc>
          <w:tcPr>
            <w:tcW w:w="1984" w:type="dxa"/>
            <w:shd w:val="clear" w:color="auto" w:fill="FFFFFF" w:themeFill="background1"/>
          </w:tcPr>
          <w:p w:rsidR="008B272B" w:rsidRPr="00A16743" w:rsidRDefault="008B272B" w:rsidP="008B272B">
            <w:pPr>
              <w:rPr>
                <w:b/>
              </w:rPr>
            </w:pPr>
            <w:r>
              <w:rPr>
                <w:b/>
              </w:rPr>
              <w:t>Dataverzamelings-ronde 4</w:t>
            </w:r>
          </w:p>
        </w:tc>
      </w:tr>
      <w:tr w:rsidR="008B272B" w:rsidTr="002F3CB9">
        <w:tc>
          <w:tcPr>
            <w:tcW w:w="1242" w:type="dxa"/>
            <w:shd w:val="clear" w:color="auto" w:fill="FFFFFF" w:themeFill="background1"/>
          </w:tcPr>
          <w:p w:rsidR="008B272B" w:rsidRDefault="008B272B" w:rsidP="00955F55">
            <w:pPr>
              <w:rPr>
                <w:b/>
              </w:rPr>
            </w:pPr>
          </w:p>
          <w:p w:rsidR="008B272B" w:rsidRDefault="008B272B" w:rsidP="00955F55">
            <w:pPr>
              <w:rPr>
                <w:b/>
              </w:rPr>
            </w:pPr>
            <w:r w:rsidRPr="00A16743">
              <w:rPr>
                <w:b/>
              </w:rPr>
              <w:t xml:space="preserve">Starters </w:t>
            </w:r>
          </w:p>
          <w:p w:rsidR="008B272B" w:rsidRPr="00A16743" w:rsidRDefault="008B272B" w:rsidP="00955F55">
            <w:pPr>
              <w:rPr>
                <w:b/>
              </w:rPr>
            </w:pPr>
            <w:r w:rsidRPr="00A16743">
              <w:rPr>
                <w:b/>
              </w:rPr>
              <w:t>2014-2015</w:t>
            </w:r>
          </w:p>
        </w:tc>
        <w:tc>
          <w:tcPr>
            <w:tcW w:w="1985" w:type="dxa"/>
            <w:shd w:val="clear" w:color="auto" w:fill="FFFFFF" w:themeFill="background1"/>
          </w:tcPr>
          <w:p w:rsidR="008B272B" w:rsidRDefault="008B272B" w:rsidP="00955F55"/>
          <w:p w:rsidR="008B272B" w:rsidRDefault="008B272B" w:rsidP="00955F55">
            <w:r>
              <w:t>BSL/LONIE observatieronde 1 2014</w:t>
            </w:r>
          </w:p>
          <w:p w:rsidR="008B272B" w:rsidRDefault="008B272B" w:rsidP="00955F55"/>
        </w:tc>
        <w:tc>
          <w:tcPr>
            <w:tcW w:w="1984" w:type="dxa"/>
            <w:shd w:val="clear" w:color="auto" w:fill="FFFFFF" w:themeFill="background1"/>
          </w:tcPr>
          <w:p w:rsidR="008B272B" w:rsidRDefault="008B272B" w:rsidP="00955F55"/>
          <w:p w:rsidR="008B272B" w:rsidRDefault="008B272B" w:rsidP="00955F55">
            <w:r>
              <w:t>BSL/LONIE observatieronde 2 2015</w:t>
            </w:r>
          </w:p>
        </w:tc>
        <w:tc>
          <w:tcPr>
            <w:tcW w:w="1985" w:type="dxa"/>
            <w:shd w:val="clear" w:color="auto" w:fill="FFFFFF" w:themeFill="background1"/>
          </w:tcPr>
          <w:p w:rsidR="008B272B" w:rsidRDefault="008B272B" w:rsidP="00955F55"/>
          <w:p w:rsidR="008B272B" w:rsidRDefault="008B272B" w:rsidP="00955F55">
            <w:r>
              <w:t>BSL/LONIE observatieronde 3 2016</w:t>
            </w:r>
          </w:p>
        </w:tc>
        <w:tc>
          <w:tcPr>
            <w:tcW w:w="1984" w:type="dxa"/>
            <w:shd w:val="clear" w:color="auto" w:fill="FFFFFF" w:themeFill="background1"/>
          </w:tcPr>
          <w:p w:rsidR="008B272B" w:rsidRDefault="008B272B" w:rsidP="00955F55"/>
          <w:p w:rsidR="008B272B" w:rsidRDefault="008B272B" w:rsidP="00955F55">
            <w:r>
              <w:t>BSL/LONIE observatieronde 4 2017</w:t>
            </w:r>
          </w:p>
        </w:tc>
      </w:tr>
      <w:tr w:rsidR="008B272B" w:rsidTr="002F3CB9">
        <w:tc>
          <w:tcPr>
            <w:tcW w:w="1242" w:type="dxa"/>
            <w:shd w:val="clear" w:color="auto" w:fill="FFFFFF" w:themeFill="background1"/>
          </w:tcPr>
          <w:p w:rsidR="008B272B" w:rsidRDefault="008B272B" w:rsidP="00955F55">
            <w:pPr>
              <w:rPr>
                <w:b/>
              </w:rPr>
            </w:pPr>
          </w:p>
          <w:p w:rsidR="008B272B" w:rsidRPr="00A16743" w:rsidRDefault="008B272B" w:rsidP="00955F55">
            <w:pPr>
              <w:rPr>
                <w:b/>
              </w:rPr>
            </w:pPr>
            <w:r w:rsidRPr="00A16743">
              <w:rPr>
                <w:b/>
              </w:rPr>
              <w:t>Starters</w:t>
            </w:r>
          </w:p>
          <w:p w:rsidR="008B272B" w:rsidRPr="00A16743" w:rsidRDefault="008B272B" w:rsidP="00955F55">
            <w:pPr>
              <w:rPr>
                <w:b/>
              </w:rPr>
            </w:pPr>
            <w:r w:rsidRPr="00A16743">
              <w:rPr>
                <w:b/>
              </w:rPr>
              <w:t>2015-2016</w:t>
            </w:r>
          </w:p>
        </w:tc>
        <w:tc>
          <w:tcPr>
            <w:tcW w:w="1985" w:type="dxa"/>
            <w:shd w:val="clear" w:color="auto" w:fill="FFFFFF" w:themeFill="background1"/>
          </w:tcPr>
          <w:p w:rsidR="008B272B" w:rsidRDefault="008B272B" w:rsidP="00955F55"/>
          <w:p w:rsidR="008B272B" w:rsidRDefault="008B272B" w:rsidP="00955F55">
            <w:r>
              <w:t>BSL/LONIE observatieronde 1 2015</w:t>
            </w:r>
          </w:p>
          <w:p w:rsidR="008B272B" w:rsidRDefault="008B272B" w:rsidP="00955F55"/>
        </w:tc>
        <w:tc>
          <w:tcPr>
            <w:tcW w:w="1984" w:type="dxa"/>
            <w:shd w:val="clear" w:color="auto" w:fill="FFFFFF" w:themeFill="background1"/>
          </w:tcPr>
          <w:p w:rsidR="008B272B" w:rsidRDefault="008B272B" w:rsidP="00955F55"/>
          <w:p w:rsidR="008B272B" w:rsidRDefault="008B272B" w:rsidP="00955F55">
            <w:r>
              <w:t>BSL/LONIE observatieronde 2 2016</w:t>
            </w:r>
          </w:p>
        </w:tc>
        <w:tc>
          <w:tcPr>
            <w:tcW w:w="1985" w:type="dxa"/>
            <w:shd w:val="clear" w:color="auto" w:fill="FFFFFF" w:themeFill="background1"/>
          </w:tcPr>
          <w:p w:rsidR="008B272B" w:rsidRDefault="008B272B" w:rsidP="00955F55"/>
          <w:p w:rsidR="008B272B" w:rsidRDefault="008B272B" w:rsidP="00955F55">
            <w:r>
              <w:t>BSL/LONIE observatieronde 3 2017</w:t>
            </w:r>
          </w:p>
        </w:tc>
        <w:tc>
          <w:tcPr>
            <w:tcW w:w="1984" w:type="dxa"/>
            <w:shd w:val="clear" w:color="auto" w:fill="FFFFFF" w:themeFill="background1"/>
          </w:tcPr>
          <w:p w:rsidR="008B272B" w:rsidRDefault="008B272B" w:rsidP="00955F55"/>
          <w:p w:rsidR="008B272B" w:rsidRDefault="008B272B" w:rsidP="00955F55">
            <w:r>
              <w:t>BSL/LONIE observatieronde 4 2018</w:t>
            </w:r>
          </w:p>
        </w:tc>
      </w:tr>
      <w:tr w:rsidR="008B272B" w:rsidTr="002F3CB9">
        <w:tc>
          <w:tcPr>
            <w:tcW w:w="1242" w:type="dxa"/>
            <w:shd w:val="clear" w:color="auto" w:fill="FFFFFF" w:themeFill="background1"/>
          </w:tcPr>
          <w:p w:rsidR="008B272B" w:rsidRDefault="008B272B" w:rsidP="00955F55">
            <w:pPr>
              <w:rPr>
                <w:b/>
              </w:rPr>
            </w:pPr>
          </w:p>
          <w:p w:rsidR="008B272B" w:rsidRDefault="008B272B" w:rsidP="00955F55">
            <w:pPr>
              <w:rPr>
                <w:b/>
              </w:rPr>
            </w:pPr>
            <w:r w:rsidRPr="00A16743">
              <w:rPr>
                <w:b/>
              </w:rPr>
              <w:t xml:space="preserve">Starters </w:t>
            </w:r>
          </w:p>
          <w:p w:rsidR="008B272B" w:rsidRPr="00A16743" w:rsidRDefault="008B272B" w:rsidP="00955F55">
            <w:pPr>
              <w:rPr>
                <w:b/>
              </w:rPr>
            </w:pPr>
            <w:r w:rsidRPr="00A16743">
              <w:rPr>
                <w:b/>
              </w:rPr>
              <w:t>2016-2017</w:t>
            </w:r>
          </w:p>
        </w:tc>
        <w:tc>
          <w:tcPr>
            <w:tcW w:w="1985" w:type="dxa"/>
            <w:shd w:val="clear" w:color="auto" w:fill="FFFFFF" w:themeFill="background1"/>
          </w:tcPr>
          <w:p w:rsidR="008B272B" w:rsidRDefault="008B272B" w:rsidP="00955F55"/>
          <w:p w:rsidR="008B272B" w:rsidRDefault="008B272B" w:rsidP="00955F55">
            <w:r>
              <w:t>BSL/LONIE observatieronde 1 2016</w:t>
            </w:r>
          </w:p>
          <w:p w:rsidR="008B272B" w:rsidRDefault="008B272B" w:rsidP="00955F55"/>
        </w:tc>
        <w:tc>
          <w:tcPr>
            <w:tcW w:w="1984" w:type="dxa"/>
            <w:shd w:val="clear" w:color="auto" w:fill="FFFFFF" w:themeFill="background1"/>
          </w:tcPr>
          <w:p w:rsidR="008B272B" w:rsidRDefault="008B272B" w:rsidP="00955F55"/>
          <w:p w:rsidR="008B272B" w:rsidRDefault="008B272B" w:rsidP="00955F55">
            <w:r>
              <w:t>BSL/LONIE observatieronde 2 2017</w:t>
            </w:r>
          </w:p>
        </w:tc>
        <w:tc>
          <w:tcPr>
            <w:tcW w:w="1985" w:type="dxa"/>
            <w:shd w:val="clear" w:color="auto" w:fill="FFFFFF" w:themeFill="background1"/>
          </w:tcPr>
          <w:p w:rsidR="008B272B" w:rsidRDefault="008B272B" w:rsidP="00955F55"/>
          <w:p w:rsidR="008B272B" w:rsidRDefault="008B272B" w:rsidP="00955F55">
            <w:r>
              <w:t>BSL/LONIE observatieronde 3 2018</w:t>
            </w:r>
          </w:p>
        </w:tc>
        <w:tc>
          <w:tcPr>
            <w:tcW w:w="1984" w:type="dxa"/>
            <w:shd w:val="clear" w:color="auto" w:fill="FFFFFF" w:themeFill="background1"/>
          </w:tcPr>
          <w:p w:rsidR="008B272B" w:rsidRDefault="008B272B" w:rsidP="00955F55"/>
          <w:p w:rsidR="008B272B" w:rsidRDefault="008B272B" w:rsidP="00955F55">
            <w:r>
              <w:t>BSL/LONIE observatieronde 4 2019</w:t>
            </w:r>
          </w:p>
        </w:tc>
      </w:tr>
    </w:tbl>
    <w:p w:rsidR="008B272B" w:rsidRDefault="008B272B" w:rsidP="008B272B"/>
    <w:p w:rsidR="00730641" w:rsidRPr="00386BBB" w:rsidRDefault="00730641" w:rsidP="00730641"/>
    <w:p w:rsidR="00730641" w:rsidRPr="00386BBB" w:rsidRDefault="00730641" w:rsidP="00730641"/>
    <w:p w:rsidR="00BE2B3E" w:rsidRPr="00386BBB" w:rsidRDefault="00BE2B3E" w:rsidP="00BE2B3E">
      <w:pPr>
        <w:spacing w:after="0" w:line="240" w:lineRule="auto"/>
        <w:ind w:left="720"/>
        <w:contextualSpacing/>
        <w:rPr>
          <w:rFonts w:eastAsia="Times New Roman" w:cs="Arial"/>
          <w:lang w:eastAsia="nl-NL"/>
        </w:rPr>
      </w:pPr>
    </w:p>
    <w:p w:rsidR="00730641" w:rsidRPr="00386BBB" w:rsidRDefault="00730641">
      <w:pPr>
        <w:rPr>
          <w:rFonts w:eastAsiaTheme="majorEastAsia" w:cstheme="majorBidi"/>
          <w:color w:val="17365D" w:themeColor="text2" w:themeShade="BF"/>
          <w:spacing w:val="5"/>
          <w:kern w:val="28"/>
        </w:rPr>
      </w:pPr>
      <w:r w:rsidRPr="00386BBB">
        <w:rPr>
          <w:rFonts w:eastAsiaTheme="majorEastAsia" w:cstheme="majorBidi"/>
          <w:color w:val="17365D" w:themeColor="text2" w:themeShade="BF"/>
          <w:spacing w:val="5"/>
          <w:kern w:val="28"/>
        </w:rPr>
        <w:br w:type="page"/>
      </w:r>
    </w:p>
    <w:p w:rsidR="00730641" w:rsidRPr="00386BBB" w:rsidRDefault="00730641" w:rsidP="00386BBB">
      <w:pPr>
        <w:pStyle w:val="Heading1"/>
      </w:pPr>
      <w:bookmarkStart w:id="28" w:name="_Toc459967114"/>
      <w:r w:rsidRPr="00386BBB">
        <w:lastRenderedPageBreak/>
        <w:t xml:space="preserve">Bijlage 4C: Richtlijnen voor de </w:t>
      </w:r>
      <w:r w:rsidR="00410943">
        <w:t>school</w:t>
      </w:r>
      <w:r w:rsidRPr="00386BBB">
        <w:t>contactpersoon</w:t>
      </w:r>
      <w:bookmarkEnd w:id="28"/>
      <w:r w:rsidRPr="00386BBB">
        <w:t xml:space="preserve"> </w:t>
      </w:r>
    </w:p>
    <w:p w:rsidR="00437762" w:rsidRPr="00BC5111" w:rsidRDefault="00730641" w:rsidP="00730641">
      <w:pPr>
        <w:rPr>
          <w:rFonts w:cs="Arial"/>
          <w:bCs/>
        </w:rPr>
      </w:pPr>
      <w:r w:rsidRPr="00BC5111">
        <w:rPr>
          <w:rFonts w:cs="Arial"/>
          <w:bCs/>
        </w:rPr>
        <w:t>Uw school neemt deel aan het landelijk project “Begeleiding Startende Leraren”</w:t>
      </w:r>
      <w:r w:rsidR="000D1D78" w:rsidRPr="00BC5111">
        <w:rPr>
          <w:rFonts w:cs="Arial"/>
          <w:bCs/>
        </w:rPr>
        <w:t xml:space="preserve"> (BSL)</w:t>
      </w:r>
      <w:r w:rsidRPr="00BC5111">
        <w:rPr>
          <w:rFonts w:cs="Arial"/>
          <w:bCs/>
        </w:rPr>
        <w:t xml:space="preserve">. </w:t>
      </w:r>
      <w:r w:rsidR="00437762" w:rsidRPr="00BC5111">
        <w:rPr>
          <w:rFonts w:ascii="Calibri" w:hAnsi="Calibri" w:cs="Calibri"/>
        </w:rPr>
        <w:t>De begeleiding van starters s</w:t>
      </w:r>
      <w:r w:rsidR="0034688E" w:rsidRPr="00BC5111">
        <w:rPr>
          <w:rFonts w:ascii="Calibri" w:hAnsi="Calibri" w:cs="Calibri"/>
        </w:rPr>
        <w:t>taat hoog op de agenda van het m</w:t>
      </w:r>
      <w:r w:rsidR="00437762" w:rsidRPr="00BC5111">
        <w:rPr>
          <w:rFonts w:ascii="Calibri" w:hAnsi="Calibri" w:cs="Calibri"/>
        </w:rPr>
        <w:t xml:space="preserve">inisterie van Onderwijs, Cultuur en Wetenschap (OCW). Minister Bussemaker heeft de ambitie om inductietrajecten op 50-80% van de scholen in het voortgezet onderwijs te realiseren. Zie voor meer informatie hierover de website </w:t>
      </w:r>
      <w:hyperlink r:id="rId34" w:history="1">
        <w:r w:rsidR="00B51B19" w:rsidRPr="00BC5111">
          <w:rPr>
            <w:rStyle w:val="Hyperlink"/>
            <w:rFonts w:ascii="Calibri" w:hAnsi="Calibri" w:cs="Calibri"/>
          </w:rPr>
          <w:t>https://www.delerarenagenda.nl/de-lerarenagenda</w:t>
        </w:r>
      </w:hyperlink>
      <w:r w:rsidR="00B51B19" w:rsidRPr="00BC5111">
        <w:rPr>
          <w:rFonts w:ascii="Calibri" w:hAnsi="Calibri" w:cs="Calibri"/>
        </w:rPr>
        <w:t xml:space="preserve"> </w:t>
      </w:r>
      <w:r w:rsidR="00437762" w:rsidRPr="00BC5111">
        <w:rPr>
          <w:rFonts w:ascii="Calibri" w:hAnsi="Calibri" w:cs="Calibri"/>
        </w:rPr>
        <w:t>met speciale aandacht voor agendapunt vier.</w:t>
      </w:r>
    </w:p>
    <w:p w:rsidR="00730641" w:rsidRPr="00542DE4" w:rsidRDefault="00730641" w:rsidP="00730641">
      <w:pPr>
        <w:rPr>
          <w:rFonts w:cs="Arial"/>
          <w:bCs/>
        </w:rPr>
      </w:pPr>
      <w:r w:rsidRPr="00542DE4">
        <w:rPr>
          <w:rFonts w:cs="Arial"/>
          <w:bCs/>
        </w:rPr>
        <w:t xml:space="preserve">De lerarenopleiding van de </w:t>
      </w:r>
      <w:r w:rsidR="00BC5111">
        <w:rPr>
          <w:rFonts w:cs="Arial"/>
          <w:bCs/>
        </w:rPr>
        <w:t>RUG</w:t>
      </w:r>
      <w:r w:rsidRPr="00542DE4">
        <w:rPr>
          <w:rFonts w:cs="Arial"/>
          <w:bCs/>
        </w:rPr>
        <w:t xml:space="preserve"> onderzoekt landelijk de effecten van deze inwerktrajecten. De lerarenopleidingen van Nederland ondersteunen de scholen bij de ontwikkeling van inwerktrajecten in hun regio. </w:t>
      </w:r>
      <w:r w:rsidR="00437762" w:rsidRPr="00542DE4">
        <w:rPr>
          <w:rFonts w:cs="Arial"/>
          <w:bCs/>
        </w:rPr>
        <w:t xml:space="preserve">Uw school wordt ondersteund door de universiteit en/of hogeschool uit uw regio. </w:t>
      </w:r>
      <w:r w:rsidRPr="00542DE4">
        <w:rPr>
          <w:rFonts w:cs="Arial"/>
          <w:bCs/>
        </w:rPr>
        <w:t xml:space="preserve">Het effectonderzoek heeft als doel antwoord te geven op de vraag of startende </w:t>
      </w:r>
      <w:r w:rsidR="00DB35DD" w:rsidRPr="00542DE4">
        <w:rPr>
          <w:rFonts w:cs="Arial"/>
          <w:bCs/>
        </w:rPr>
        <w:t xml:space="preserve">docenten </w:t>
      </w:r>
      <w:r w:rsidRPr="00542DE4">
        <w:rPr>
          <w:rFonts w:cs="Arial"/>
          <w:bCs/>
        </w:rPr>
        <w:t xml:space="preserve">(nog) effectiever ondersteund kunnen worden in de eerste jaren van hun loopbaan. Om deze vraag te kunnen beantwoorden willen wij de komende </w:t>
      </w:r>
      <w:r w:rsidR="00437762" w:rsidRPr="00542DE4">
        <w:rPr>
          <w:rFonts w:cs="Arial"/>
          <w:bCs/>
        </w:rPr>
        <w:t xml:space="preserve">drie </w:t>
      </w:r>
      <w:r w:rsidRPr="00542DE4">
        <w:rPr>
          <w:rFonts w:cs="Arial"/>
          <w:bCs/>
        </w:rPr>
        <w:t xml:space="preserve">schooljaren </w:t>
      </w:r>
      <w:r w:rsidR="00542DE4">
        <w:rPr>
          <w:rFonts w:cs="Arial"/>
          <w:bCs/>
        </w:rPr>
        <w:t>de professionele ontwikkeling van de startende docenten op uw school volgen.</w:t>
      </w:r>
    </w:p>
    <w:p w:rsidR="00730641" w:rsidRPr="00542DE4" w:rsidRDefault="00730641" w:rsidP="00730641">
      <w:r w:rsidRPr="00542DE4">
        <w:rPr>
          <w:rFonts w:cs="Arial"/>
          <w:bCs/>
        </w:rPr>
        <w:t>Onderstaand vindt u een overzicht met wat er van u verwacht wordt tijdens het onderzoek.</w:t>
      </w:r>
    </w:p>
    <w:p w:rsidR="00730641" w:rsidRPr="002F3CB9" w:rsidRDefault="00730641" w:rsidP="00730641">
      <w:pPr>
        <w:ind w:left="720"/>
        <w:contextualSpacing/>
        <w:rPr>
          <w:b/>
        </w:rPr>
      </w:pPr>
      <w:r w:rsidRPr="002F3CB9">
        <w:rPr>
          <w:b/>
        </w:rPr>
        <w:t>Vooraf:</w:t>
      </w:r>
    </w:p>
    <w:p w:rsidR="00730641" w:rsidRPr="00386BBB" w:rsidRDefault="00730641" w:rsidP="00730641">
      <w:pPr>
        <w:numPr>
          <w:ilvl w:val="0"/>
          <w:numId w:val="26"/>
        </w:numPr>
        <w:contextualSpacing/>
      </w:pPr>
      <w:r w:rsidRPr="00386BBB">
        <w:t xml:space="preserve">U hebt startende </w:t>
      </w:r>
      <w:r w:rsidR="00DB35DD">
        <w:t>docenten</w:t>
      </w:r>
      <w:r w:rsidR="00DB35DD" w:rsidRPr="00386BBB">
        <w:t xml:space="preserve"> </w:t>
      </w:r>
      <w:r w:rsidR="00935973">
        <w:t xml:space="preserve">een </w:t>
      </w:r>
      <w:r w:rsidR="00437762">
        <w:t>e-</w:t>
      </w:r>
      <w:r w:rsidR="00935973">
        <w:t xml:space="preserve">mail met </w:t>
      </w:r>
      <w:r w:rsidR="00437762">
        <w:t>aanmeld</w:t>
      </w:r>
      <w:r w:rsidR="00935973">
        <w:t xml:space="preserve">link verzonden. Hiervoor hebt u een standaard </w:t>
      </w:r>
      <w:r w:rsidR="00B35A34">
        <w:t>e-</w:t>
      </w:r>
      <w:r w:rsidR="00935973">
        <w:t>mailtekst ontvangen van de RUG.</w:t>
      </w:r>
    </w:p>
    <w:p w:rsidR="00730641" w:rsidRPr="00386BBB" w:rsidRDefault="00730641" w:rsidP="00730641">
      <w:pPr>
        <w:numPr>
          <w:ilvl w:val="0"/>
          <w:numId w:val="26"/>
        </w:numPr>
        <w:contextualSpacing/>
      </w:pPr>
      <w:r w:rsidRPr="00386BBB">
        <w:t xml:space="preserve">U </w:t>
      </w:r>
      <w:r w:rsidR="00935973">
        <w:t xml:space="preserve">ontvangt van de RUG een lijst van </w:t>
      </w:r>
      <w:r w:rsidR="00BF13E1">
        <w:t xml:space="preserve">de </w:t>
      </w:r>
      <w:r w:rsidR="00935973">
        <w:t>aangemelde starters</w:t>
      </w:r>
      <w:r w:rsidR="00BF13E1">
        <w:t>.</w:t>
      </w:r>
      <w:r w:rsidR="00BF13E1" w:rsidRPr="00BF13E1">
        <w:t xml:space="preserve"> </w:t>
      </w:r>
      <w:r w:rsidR="00BF13E1">
        <w:t xml:space="preserve">Deze lijst kunt u controleren. Docenten die zich nog niet hebben aangemeld kunt u aansporen </w:t>
      </w:r>
      <w:r w:rsidR="00BC5111">
        <w:t>zich</w:t>
      </w:r>
      <w:r w:rsidR="00BF13E1">
        <w:t xml:space="preserve"> alsnog </w:t>
      </w:r>
      <w:r w:rsidR="00BC5111">
        <w:t>aan te melden</w:t>
      </w:r>
      <w:r w:rsidR="00BF13E1">
        <w:t>. U ontvangt voor deze herinnering een standaardmail.</w:t>
      </w:r>
    </w:p>
    <w:p w:rsidR="00730641" w:rsidRPr="00386BBB" w:rsidRDefault="00BF13E1" w:rsidP="00730641">
      <w:pPr>
        <w:numPr>
          <w:ilvl w:val="0"/>
          <w:numId w:val="26"/>
        </w:numPr>
        <w:contextualSpacing/>
      </w:pPr>
      <w:r>
        <w:t xml:space="preserve">Nadat de herinnering is verstuurd en </w:t>
      </w:r>
      <w:r w:rsidR="00BC5111">
        <w:t xml:space="preserve">de </w:t>
      </w:r>
      <w:r>
        <w:t xml:space="preserve">nog niet aangemelde starters zich hebben aangemeld, ontvangt u van de RUG een definitief overzicht van de aanmeldingen op uw school. </w:t>
      </w:r>
    </w:p>
    <w:p w:rsidR="00730641" w:rsidRPr="00386BBB" w:rsidRDefault="00730641" w:rsidP="00ED3B87">
      <w:pPr>
        <w:numPr>
          <w:ilvl w:val="0"/>
          <w:numId w:val="26"/>
        </w:numPr>
        <w:spacing w:after="0" w:line="240" w:lineRule="auto"/>
        <w:contextualSpacing/>
      </w:pPr>
      <w:r w:rsidRPr="00386BBB">
        <w:t xml:space="preserve">U </w:t>
      </w:r>
      <w:r w:rsidR="00BF13E1">
        <w:t>ontvangt</w:t>
      </w:r>
      <w:r w:rsidR="00BF13E1" w:rsidRPr="00386BBB">
        <w:t xml:space="preserve"> </w:t>
      </w:r>
      <w:r w:rsidRPr="00386BBB">
        <w:t xml:space="preserve">van de </w:t>
      </w:r>
      <w:r w:rsidR="005D43B2">
        <w:t>RUG</w:t>
      </w:r>
      <w:r w:rsidRPr="00386BBB">
        <w:t xml:space="preserve"> een  e-mail met de namen van de startende </w:t>
      </w:r>
      <w:r w:rsidR="00BF13E1">
        <w:t>docenten</w:t>
      </w:r>
      <w:r w:rsidR="00BF13E1" w:rsidRPr="00386BBB">
        <w:t xml:space="preserve"> </w:t>
      </w:r>
      <w:r w:rsidRPr="00386BBB">
        <w:t xml:space="preserve">met een code voor iedere startende </w:t>
      </w:r>
      <w:r w:rsidR="00BF13E1">
        <w:t>docent</w:t>
      </w:r>
      <w:r w:rsidR="00BF13E1" w:rsidRPr="00386BBB">
        <w:t xml:space="preserve"> </w:t>
      </w:r>
      <w:r w:rsidRPr="00386BBB">
        <w:t>en een link naar de leerlingvragenlijst.</w:t>
      </w:r>
    </w:p>
    <w:p w:rsidR="00BF13E1" w:rsidRPr="0045405F" w:rsidRDefault="00BF13E1" w:rsidP="00ED3B87">
      <w:pPr>
        <w:spacing w:after="0" w:line="240" w:lineRule="auto"/>
        <w:jc w:val="both"/>
      </w:pPr>
    </w:p>
    <w:p w:rsidR="00BF13E1" w:rsidRPr="0045405F" w:rsidRDefault="00BF13E1" w:rsidP="00ED3B87">
      <w:pPr>
        <w:spacing w:after="0" w:line="240" w:lineRule="auto"/>
        <w:jc w:val="both"/>
      </w:pPr>
    </w:p>
    <w:p w:rsidR="00730641" w:rsidRPr="00386BBB" w:rsidRDefault="00730641" w:rsidP="00730641">
      <w:pPr>
        <w:ind w:left="720"/>
        <w:contextualSpacing/>
        <w:rPr>
          <w:b/>
        </w:rPr>
      </w:pPr>
      <w:r w:rsidRPr="00386BBB">
        <w:rPr>
          <w:b/>
        </w:rPr>
        <w:t>Wat wordt er van u verwacht t.a.v. de leerlingvragenlijsten?</w:t>
      </w:r>
    </w:p>
    <w:p w:rsidR="00730641" w:rsidRPr="00386BBB" w:rsidRDefault="00730641" w:rsidP="00730641">
      <w:pPr>
        <w:ind w:left="720"/>
        <w:contextualSpacing/>
        <w:rPr>
          <w:b/>
        </w:rPr>
      </w:pPr>
    </w:p>
    <w:p w:rsidR="00730641" w:rsidRPr="00386BBB" w:rsidRDefault="00730641" w:rsidP="00730641">
      <w:pPr>
        <w:numPr>
          <w:ilvl w:val="0"/>
          <w:numId w:val="26"/>
        </w:numPr>
        <w:contextualSpacing/>
      </w:pPr>
      <w:r w:rsidRPr="00386BBB">
        <w:t xml:space="preserve">U kiest één klas per startende </w:t>
      </w:r>
      <w:r w:rsidR="00DB35DD">
        <w:t>docent</w:t>
      </w:r>
      <w:r w:rsidR="00DB35DD" w:rsidRPr="00386BBB">
        <w:t xml:space="preserve"> </w:t>
      </w:r>
      <w:r w:rsidRPr="00386BBB">
        <w:t xml:space="preserve">en regelt een computerlokaal voor afname van de leerlingenvragenlijst. Zorg ervoor dat de klas niet een al te lastige klas is en dat de klas uit minimaal </w:t>
      </w:r>
      <w:r w:rsidR="005D43B2">
        <w:t>tien</w:t>
      </w:r>
      <w:r w:rsidRPr="00386BBB">
        <w:t xml:space="preserve"> leerlingen bestaat. Hierdoor wordt de groei van de startende </w:t>
      </w:r>
      <w:r w:rsidR="00DB35DD">
        <w:t>docent</w:t>
      </w:r>
      <w:r w:rsidR="00DB35DD" w:rsidRPr="00386BBB">
        <w:t xml:space="preserve"> </w:t>
      </w:r>
      <w:r w:rsidRPr="00386BBB">
        <w:t>beter zichtbaar.</w:t>
      </w:r>
    </w:p>
    <w:p w:rsidR="00730641" w:rsidRPr="00386BBB" w:rsidRDefault="00730641" w:rsidP="00730641">
      <w:pPr>
        <w:numPr>
          <w:ilvl w:val="0"/>
          <w:numId w:val="26"/>
        </w:numPr>
        <w:contextualSpacing/>
      </w:pPr>
      <w:r w:rsidRPr="00386BBB">
        <w:t xml:space="preserve">U zorgt ervoor dat de leerlingen de link naar de vragenlijst krijgen </w:t>
      </w:r>
      <w:r w:rsidRPr="00386BBB">
        <w:rPr>
          <w:b/>
        </w:rPr>
        <w:t>met</w:t>
      </w:r>
      <w:r w:rsidRPr="00386BBB">
        <w:t xml:space="preserve"> </w:t>
      </w:r>
      <w:r w:rsidRPr="00386BBB">
        <w:rPr>
          <w:b/>
        </w:rPr>
        <w:t>de code</w:t>
      </w:r>
      <w:r w:rsidRPr="00386BBB">
        <w:t xml:space="preserve"> van de startende </w:t>
      </w:r>
      <w:r w:rsidR="00DB35DD">
        <w:t>docent</w:t>
      </w:r>
      <w:r w:rsidRPr="00386BBB">
        <w:t>.</w:t>
      </w:r>
    </w:p>
    <w:p w:rsidR="00730641" w:rsidRDefault="00730641" w:rsidP="00730641">
      <w:pPr>
        <w:numPr>
          <w:ilvl w:val="0"/>
          <w:numId w:val="26"/>
        </w:numPr>
        <w:contextualSpacing/>
      </w:pPr>
      <w:r w:rsidRPr="00386BBB">
        <w:t xml:space="preserve">U zorgt ervoor dat de leerlingen deze vragenlijst </w:t>
      </w:r>
      <w:r w:rsidRPr="00386BBB">
        <w:rPr>
          <w:b/>
        </w:rPr>
        <w:t xml:space="preserve">voor </w:t>
      </w:r>
      <w:r w:rsidR="002F3CB9">
        <w:rPr>
          <w:b/>
        </w:rPr>
        <w:t>eind</w:t>
      </w:r>
      <w:r w:rsidR="002F3CB9" w:rsidRPr="00386BBB">
        <w:rPr>
          <w:b/>
        </w:rPr>
        <w:t xml:space="preserve"> </w:t>
      </w:r>
      <w:r w:rsidRPr="00386BBB">
        <w:rPr>
          <w:b/>
        </w:rPr>
        <w:t>november</w:t>
      </w:r>
      <w:r w:rsidR="002F3CB9">
        <w:rPr>
          <w:b/>
        </w:rPr>
        <w:t xml:space="preserve"> (2016)</w:t>
      </w:r>
      <w:r w:rsidRPr="00386BBB">
        <w:t xml:space="preserve"> en nog een keer </w:t>
      </w:r>
      <w:r w:rsidR="002F3CB9" w:rsidRPr="005455E0">
        <w:t>in de periode</w:t>
      </w:r>
      <w:r w:rsidR="002F3CB9">
        <w:rPr>
          <w:b/>
        </w:rPr>
        <w:t xml:space="preserve"> maart-mei 2017, 2018</w:t>
      </w:r>
      <w:r w:rsidR="00312E98">
        <w:rPr>
          <w:b/>
        </w:rPr>
        <w:t xml:space="preserve"> en</w:t>
      </w:r>
      <w:r w:rsidR="002F3CB9">
        <w:rPr>
          <w:b/>
        </w:rPr>
        <w:t xml:space="preserve"> 2019</w:t>
      </w:r>
      <w:r w:rsidRPr="00386BBB">
        <w:t xml:space="preserve"> invullen.</w:t>
      </w:r>
    </w:p>
    <w:p w:rsidR="00ED3B87" w:rsidRDefault="00ED3B87" w:rsidP="00542DE4">
      <w:pPr>
        <w:contextualSpacing/>
        <w:rPr>
          <w:b/>
        </w:rPr>
      </w:pPr>
    </w:p>
    <w:p w:rsidR="00542DE4" w:rsidRPr="00A839AA" w:rsidRDefault="00542DE4" w:rsidP="00542DE4">
      <w:pPr>
        <w:contextualSpacing/>
        <w:rPr>
          <w:b/>
        </w:rPr>
      </w:pPr>
      <w:r w:rsidRPr="00A839AA">
        <w:rPr>
          <w:b/>
        </w:rPr>
        <w:t>Feedback</w:t>
      </w:r>
    </w:p>
    <w:p w:rsidR="005D43B2" w:rsidRPr="00BC5111" w:rsidRDefault="005D43B2" w:rsidP="005D43B2">
      <w:r w:rsidRPr="00BC5111">
        <w:t>Na het verstrijken van de deadline krijgen starters feedback op hun geobserveerde les. Het is daarom van belang dat een lesobservatie tijdig wordt afgenomen en word</w:t>
      </w:r>
      <w:r>
        <w:t>t</w:t>
      </w:r>
      <w:r w:rsidRPr="00BC5111">
        <w:t xml:space="preserve"> opgestuurd naar de RUG. Het niet tijdig afnemen van de lesobservatie verstoort de begeleidingsprogramma’s. Startende docenten krijgen tevens feedback over de mening van de leerlingen die gebruikt kan worden in de begeleiding </w:t>
      </w:r>
      <w:r w:rsidRPr="00BC5111">
        <w:lastRenderedPageBreak/>
        <w:t>als de starter dat op prijs stelt. Voor de vergelijkbaarheid van de data is het ook van groot belang dat de metingen synchroon lopen.</w:t>
      </w:r>
    </w:p>
    <w:p w:rsidR="00752BA3" w:rsidRPr="00386BBB" w:rsidRDefault="00752BA3" w:rsidP="00730641">
      <w:pPr>
        <w:ind w:left="720"/>
        <w:contextualSpacing/>
        <w:rPr>
          <w:b/>
        </w:rPr>
      </w:pPr>
    </w:p>
    <w:p w:rsidR="00730641" w:rsidRPr="002326E2" w:rsidRDefault="00730641" w:rsidP="00730641">
      <w:pPr>
        <w:ind w:left="720"/>
        <w:contextualSpacing/>
        <w:rPr>
          <w:b/>
          <w:sz w:val="24"/>
          <w:szCs w:val="24"/>
        </w:rPr>
      </w:pPr>
      <w:r w:rsidRPr="002326E2">
        <w:rPr>
          <w:b/>
          <w:sz w:val="24"/>
          <w:szCs w:val="24"/>
        </w:rPr>
        <w:t xml:space="preserve">Wat wordt er van u verwacht t.a.v. </w:t>
      </w:r>
      <w:r w:rsidR="005048BB" w:rsidRPr="002326E2">
        <w:rPr>
          <w:b/>
          <w:sz w:val="24"/>
          <w:szCs w:val="24"/>
        </w:rPr>
        <w:t xml:space="preserve">de </w:t>
      </w:r>
      <w:r w:rsidRPr="002326E2">
        <w:rPr>
          <w:b/>
          <w:sz w:val="24"/>
          <w:szCs w:val="24"/>
        </w:rPr>
        <w:t>exit melding?</w:t>
      </w:r>
    </w:p>
    <w:p w:rsidR="00730641" w:rsidRPr="00730641" w:rsidRDefault="00730641" w:rsidP="00730641">
      <w:pPr>
        <w:numPr>
          <w:ilvl w:val="0"/>
          <w:numId w:val="26"/>
        </w:numPr>
        <w:contextualSpacing/>
      </w:pPr>
      <w:r w:rsidRPr="00730641">
        <w:t xml:space="preserve">U meldt het vertrek van een startende </w:t>
      </w:r>
      <w:r w:rsidR="00DB35DD">
        <w:t>docent</w:t>
      </w:r>
      <w:r w:rsidR="00DB35DD" w:rsidRPr="00730641">
        <w:t xml:space="preserve"> </w:t>
      </w:r>
      <w:r w:rsidRPr="00730641">
        <w:t xml:space="preserve">met een e-mail naar </w:t>
      </w:r>
      <w:r w:rsidR="00F26989">
        <w:t>lonie@rug.nl</w:t>
      </w:r>
      <w:r w:rsidR="00225A52">
        <w:t>.</w:t>
      </w:r>
      <w:r w:rsidRPr="00730641">
        <w:t xml:space="preserve"> Deze melding bevat de volgende informatie:</w:t>
      </w:r>
    </w:p>
    <w:p w:rsidR="00730641" w:rsidRPr="00730641" w:rsidRDefault="00730641" w:rsidP="00730641">
      <w:pPr>
        <w:numPr>
          <w:ilvl w:val="0"/>
          <w:numId w:val="27"/>
        </w:numPr>
        <w:contextualSpacing/>
      </w:pPr>
      <w:r w:rsidRPr="00730641">
        <w:t xml:space="preserve">Naam van de startende </w:t>
      </w:r>
      <w:r w:rsidR="00DB35DD">
        <w:t>docent</w:t>
      </w:r>
    </w:p>
    <w:p w:rsidR="00730641" w:rsidRPr="00730641" w:rsidRDefault="00730641" w:rsidP="00730641">
      <w:pPr>
        <w:numPr>
          <w:ilvl w:val="0"/>
          <w:numId w:val="27"/>
        </w:numPr>
        <w:contextualSpacing/>
      </w:pPr>
      <w:r w:rsidRPr="00730641">
        <w:t>Reden van vertrek</w:t>
      </w:r>
    </w:p>
    <w:p w:rsidR="00730641" w:rsidRPr="00730641" w:rsidRDefault="00730641" w:rsidP="00730641">
      <w:pPr>
        <w:numPr>
          <w:ilvl w:val="0"/>
          <w:numId w:val="27"/>
        </w:numPr>
        <w:contextualSpacing/>
      </w:pPr>
      <w:r w:rsidRPr="00730641">
        <w:t xml:space="preserve">Contactgegevens van de </w:t>
      </w:r>
      <w:r w:rsidR="00F26989">
        <w:t>starter</w:t>
      </w:r>
      <w:r w:rsidR="005D43B2">
        <w:t xml:space="preserve"> </w:t>
      </w:r>
      <w:r w:rsidR="006A0391">
        <w:t xml:space="preserve">(privé e-mailadres (voorkeur) of </w:t>
      </w:r>
      <w:r w:rsidRPr="00730641">
        <w:t>telefoonnummer)</w:t>
      </w:r>
    </w:p>
    <w:p w:rsidR="00730641" w:rsidRPr="00730641" w:rsidRDefault="00730641" w:rsidP="00ED3B87">
      <w:pPr>
        <w:numPr>
          <w:ilvl w:val="0"/>
          <w:numId w:val="27"/>
        </w:numPr>
        <w:spacing w:after="0"/>
        <w:contextualSpacing/>
      </w:pPr>
      <w:r w:rsidRPr="00730641">
        <w:t>Datum van uitdiensttreding</w:t>
      </w:r>
    </w:p>
    <w:p w:rsidR="00730641" w:rsidRPr="00730641" w:rsidRDefault="00730641" w:rsidP="00ED3B87">
      <w:pPr>
        <w:spacing w:after="0"/>
      </w:pPr>
    </w:p>
    <w:p w:rsidR="00730641" w:rsidRPr="002326E2" w:rsidRDefault="00730641" w:rsidP="00D64BA8">
      <w:pPr>
        <w:spacing w:after="0"/>
        <w:ind w:left="720"/>
        <w:contextualSpacing/>
        <w:rPr>
          <w:b/>
          <w:sz w:val="24"/>
          <w:szCs w:val="24"/>
        </w:rPr>
      </w:pPr>
      <w:r w:rsidRPr="002326E2">
        <w:rPr>
          <w:b/>
          <w:sz w:val="24"/>
          <w:szCs w:val="24"/>
        </w:rPr>
        <w:t xml:space="preserve">Wat wordt er van u verwacht t.a.v. </w:t>
      </w:r>
      <w:r w:rsidR="005048BB" w:rsidRPr="002326E2">
        <w:rPr>
          <w:b/>
          <w:sz w:val="24"/>
          <w:szCs w:val="24"/>
        </w:rPr>
        <w:t>de les</w:t>
      </w:r>
      <w:r w:rsidRPr="002326E2">
        <w:rPr>
          <w:b/>
          <w:sz w:val="24"/>
          <w:szCs w:val="24"/>
        </w:rPr>
        <w:t>observaties?</w:t>
      </w:r>
    </w:p>
    <w:p w:rsidR="00730641" w:rsidRDefault="00730641" w:rsidP="00D64BA8">
      <w:pPr>
        <w:spacing w:after="0"/>
        <w:ind w:left="720"/>
        <w:contextualSpacing/>
      </w:pPr>
      <w:r w:rsidRPr="00730641">
        <w:t xml:space="preserve">Iedere starter wordt </w:t>
      </w:r>
      <w:r w:rsidR="005048BB">
        <w:t xml:space="preserve">in de periode </w:t>
      </w:r>
      <w:r w:rsidR="005048BB" w:rsidRPr="005D43B2">
        <w:rPr>
          <w:b/>
        </w:rPr>
        <w:t>oktober-november 2016</w:t>
      </w:r>
      <w:r w:rsidRPr="00730641">
        <w:rPr>
          <w:vertAlign w:val="superscript"/>
        </w:rPr>
        <w:footnoteReference w:id="1"/>
      </w:r>
      <w:r w:rsidRPr="00730641">
        <w:t xml:space="preserve"> en </w:t>
      </w:r>
      <w:r w:rsidR="005048BB">
        <w:t xml:space="preserve">in de periode </w:t>
      </w:r>
      <w:r w:rsidR="005048BB" w:rsidRPr="005D43B2">
        <w:rPr>
          <w:b/>
        </w:rPr>
        <w:t>maart-mei 2017</w:t>
      </w:r>
      <w:r w:rsidR="002F3CB9" w:rsidRPr="005D43B2">
        <w:rPr>
          <w:b/>
        </w:rPr>
        <w:t>, 2018, 2019</w:t>
      </w:r>
      <w:r w:rsidR="005048BB">
        <w:t xml:space="preserve"> </w:t>
      </w:r>
      <w:r w:rsidRPr="00730641">
        <w:t xml:space="preserve">geobserveerd. </w:t>
      </w:r>
    </w:p>
    <w:p w:rsidR="00ED3B87" w:rsidRPr="00730641" w:rsidRDefault="00ED3B87" w:rsidP="00D64BA8">
      <w:pPr>
        <w:spacing w:after="0"/>
        <w:ind w:left="720"/>
        <w:contextualSpacing/>
      </w:pPr>
    </w:p>
    <w:p w:rsidR="00730641" w:rsidRPr="00730641" w:rsidRDefault="00730641" w:rsidP="00D64BA8">
      <w:pPr>
        <w:numPr>
          <w:ilvl w:val="0"/>
          <w:numId w:val="26"/>
        </w:numPr>
        <w:spacing w:after="0"/>
        <w:contextualSpacing/>
      </w:pPr>
      <w:r w:rsidRPr="00730641">
        <w:t>U zorgt voor de organisatie van de observatie</w:t>
      </w:r>
      <w:r w:rsidR="006A0391">
        <w:t>training</w:t>
      </w:r>
      <w:r w:rsidRPr="00730641">
        <w:t xml:space="preserve"> en </w:t>
      </w:r>
      <w:r w:rsidR="002F3CB9">
        <w:t xml:space="preserve">eventueel </w:t>
      </w:r>
      <w:r w:rsidR="006A0391">
        <w:t xml:space="preserve">de </w:t>
      </w:r>
      <w:r w:rsidR="001821BD" w:rsidRPr="00386BBB">
        <w:t>"</w:t>
      </w:r>
      <w:r w:rsidRPr="00730641">
        <w:t>begeleiden in de klas training</w:t>
      </w:r>
      <w:r w:rsidR="001821BD" w:rsidRPr="00386BBB">
        <w:t>"</w:t>
      </w:r>
      <w:r w:rsidR="006A0391">
        <w:t>. Alle observatoren</w:t>
      </w:r>
      <w:r w:rsidRPr="00730641">
        <w:t xml:space="preserve"> moeten voorafgaande aan de eerste observatie met succes deze trainingen hebben gevolgd</w:t>
      </w:r>
      <w:r w:rsidR="005048BB">
        <w:t>.</w:t>
      </w:r>
      <w:r w:rsidRPr="00730641">
        <w:t xml:space="preserve"> </w:t>
      </w:r>
    </w:p>
    <w:p w:rsidR="00730641" w:rsidRPr="00730641" w:rsidRDefault="00730641" w:rsidP="00D64BA8">
      <w:pPr>
        <w:numPr>
          <w:ilvl w:val="0"/>
          <w:numId w:val="26"/>
        </w:numPr>
        <w:spacing w:after="0"/>
        <w:contextualSpacing/>
      </w:pPr>
      <w:r w:rsidRPr="00730641">
        <w:t xml:space="preserve">U </w:t>
      </w:r>
      <w:r w:rsidR="005D43B2">
        <w:t>kunt</w:t>
      </w:r>
      <w:r w:rsidRPr="00730641">
        <w:t xml:space="preserve"> de observatieformulieren van de observatoren</w:t>
      </w:r>
      <w:r w:rsidR="005D43B2">
        <w:t xml:space="preserve"> verzamelen voor verzending. Observatoren mogen ook zelf de observatieformulieren versturen naar de RUG. U kunt dit op uw school afstemmen. De observatoren vragen wij een kopie of digitaal exemplaar te bewaren. </w:t>
      </w:r>
      <w:r w:rsidR="000F5D4A">
        <w:t>Wanneer observatoren de observatie via de app</w:t>
      </w:r>
      <w:r w:rsidR="003B5FD0">
        <w:t xml:space="preserve"> uitvoeren, is </w:t>
      </w:r>
      <w:r w:rsidR="005D43B2">
        <w:t>het niet nodig observatieformulieren te verzamelen.</w:t>
      </w:r>
      <w:r w:rsidR="003B5FD0">
        <w:t xml:space="preserve"> </w:t>
      </w:r>
    </w:p>
    <w:p w:rsidR="00730641" w:rsidRPr="0090550B" w:rsidRDefault="00730641" w:rsidP="00D64BA8">
      <w:pPr>
        <w:numPr>
          <w:ilvl w:val="0"/>
          <w:numId w:val="26"/>
        </w:numPr>
        <w:spacing w:after="0"/>
        <w:contextualSpacing/>
      </w:pPr>
      <w:r w:rsidRPr="00730641">
        <w:t xml:space="preserve">U </w:t>
      </w:r>
      <w:r w:rsidRPr="0090550B">
        <w:t xml:space="preserve">verstuurt de </w:t>
      </w:r>
      <w:r w:rsidR="003B5FD0">
        <w:t>papieren les</w:t>
      </w:r>
      <w:r w:rsidRPr="0090550B">
        <w:t xml:space="preserve">observatieformulieren </w:t>
      </w:r>
      <w:r w:rsidR="003B5FD0">
        <w:t xml:space="preserve">uiterlijk op </w:t>
      </w:r>
      <w:r w:rsidR="003B5FD0" w:rsidRPr="005D43B2">
        <w:rPr>
          <w:b/>
        </w:rPr>
        <w:t>30 november 2016</w:t>
      </w:r>
      <w:r w:rsidR="003B5FD0">
        <w:t xml:space="preserve"> en op </w:t>
      </w:r>
      <w:r w:rsidR="005D43B2">
        <w:rPr>
          <w:b/>
        </w:rPr>
        <w:t>31 mei 2017, 2018 en 2019</w:t>
      </w:r>
      <w:r w:rsidR="003B5FD0">
        <w:t xml:space="preserve"> </w:t>
      </w:r>
      <w:r w:rsidRPr="0090550B">
        <w:t>naar:</w:t>
      </w:r>
    </w:p>
    <w:p w:rsidR="0090550B" w:rsidRPr="003B5FD0" w:rsidRDefault="0090550B" w:rsidP="00D64BA8">
      <w:pPr>
        <w:spacing w:after="0"/>
        <w:ind w:left="1416"/>
      </w:pPr>
    </w:p>
    <w:p w:rsidR="0090550B" w:rsidRPr="002F3CB9" w:rsidRDefault="0090550B" w:rsidP="00D64BA8">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Lerarenopleiding Rijksuniversiteit Groningen</w:t>
      </w:r>
    </w:p>
    <w:p w:rsidR="0090550B" w:rsidRPr="002F3CB9" w:rsidRDefault="0090550B" w:rsidP="00D64BA8">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t.a.v. Michelle Helms-Lorenz (LONIE)</w:t>
      </w:r>
    </w:p>
    <w:p w:rsidR="0090550B" w:rsidRPr="002F3CB9" w:rsidRDefault="0090550B" w:rsidP="00D64BA8">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Antwoordnummer 172 </w:t>
      </w:r>
    </w:p>
    <w:p w:rsidR="0090550B" w:rsidRPr="003B5FD0" w:rsidRDefault="0090550B" w:rsidP="00D64BA8">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9700 VB Groningen</w:t>
      </w:r>
    </w:p>
    <w:p w:rsidR="003B5FD0" w:rsidRDefault="003B5FD0" w:rsidP="00D64BA8">
      <w:pPr>
        <w:spacing w:after="0"/>
        <w:ind w:left="1416"/>
        <w:rPr>
          <w:rFonts w:eastAsia="Times New Roman" w:cs="Times New Roman"/>
          <w:lang w:eastAsia="nl-NL"/>
        </w:rPr>
      </w:pPr>
    </w:p>
    <w:p w:rsidR="003B5FD0" w:rsidRPr="002F3CB9" w:rsidRDefault="00225A52" w:rsidP="00D64BA8">
      <w:pPr>
        <w:spacing w:after="0"/>
        <w:ind w:left="1416"/>
        <w:rPr>
          <w:rFonts w:eastAsia="Times New Roman" w:cs="Times New Roman"/>
          <w:lang w:eastAsia="nl-NL"/>
        </w:rPr>
      </w:pPr>
      <w:r>
        <w:rPr>
          <w:rFonts w:eastAsia="Times New Roman" w:cs="Times New Roman"/>
          <w:lang w:eastAsia="nl-NL"/>
        </w:rPr>
        <w:t>U kunt</w:t>
      </w:r>
      <w:r w:rsidR="003B5FD0" w:rsidRPr="002F3CB9">
        <w:rPr>
          <w:rFonts w:eastAsia="Times New Roman" w:cs="Times New Roman"/>
          <w:lang w:eastAsia="nl-NL"/>
        </w:rPr>
        <w:t xml:space="preserve"> de lesobservatieformulieren</w:t>
      </w:r>
      <w:r>
        <w:rPr>
          <w:rFonts w:eastAsia="Times New Roman" w:cs="Times New Roman"/>
          <w:lang w:eastAsia="nl-NL"/>
        </w:rPr>
        <w:t xml:space="preserve"> ook </w:t>
      </w:r>
      <w:r w:rsidR="003B5FD0" w:rsidRPr="002F3CB9">
        <w:rPr>
          <w:rFonts w:eastAsia="Times New Roman" w:cs="Times New Roman"/>
          <w:lang w:eastAsia="nl-NL"/>
        </w:rPr>
        <w:t xml:space="preserve">scannen en mailen. Dat kan naar lonie@rug.nl. </w:t>
      </w:r>
    </w:p>
    <w:p w:rsidR="003B5FD0" w:rsidRPr="002F3CB9" w:rsidRDefault="003B5FD0" w:rsidP="00D64BA8">
      <w:pPr>
        <w:pStyle w:val="NormalWeb"/>
        <w:spacing w:before="0" w:beforeAutospacing="0" w:after="0" w:afterAutospacing="0" w:line="276" w:lineRule="auto"/>
        <w:ind w:left="708" w:firstLine="708"/>
        <w:rPr>
          <w:rFonts w:asciiTheme="minorHAnsi" w:hAnsiTheme="minorHAnsi"/>
          <w:sz w:val="22"/>
          <w:szCs w:val="22"/>
        </w:rPr>
      </w:pPr>
    </w:p>
    <w:p w:rsidR="003B5FD0" w:rsidRPr="003B5FD0" w:rsidRDefault="003B5FD0" w:rsidP="00D64BA8">
      <w:pPr>
        <w:spacing w:after="0"/>
        <w:ind w:left="1416"/>
      </w:pPr>
      <w:r w:rsidRPr="005D43B2">
        <w:rPr>
          <w:rFonts w:eastAsia="Times New Roman" w:cs="Times New Roman"/>
          <w:b/>
          <w:lang w:eastAsia="nl-NL"/>
        </w:rPr>
        <w:t>Let op:</w:t>
      </w:r>
      <w:r>
        <w:rPr>
          <w:rFonts w:eastAsia="Times New Roman" w:cs="Times New Roman"/>
          <w:lang w:eastAsia="nl-NL"/>
        </w:rPr>
        <w:t xml:space="preserve"> </w:t>
      </w:r>
      <w:r w:rsidRPr="002F3CB9">
        <w:rPr>
          <w:rFonts w:eastAsia="Times New Roman" w:cs="Times New Roman"/>
          <w:lang w:eastAsia="nl-NL"/>
        </w:rPr>
        <w:t xml:space="preserve">Ingevulde ICALT-lesobervatieformulieren ontvangen wij graag zo spoedig mogelijk na afname, zodat de feedback voor starters tijdig kan worden verzorgd. Dit kan betekenen dat de school meerdere keren een aantal formulieren per post verstuurt. </w:t>
      </w:r>
    </w:p>
    <w:p w:rsidR="003B5FD0" w:rsidRPr="003B5FD0" w:rsidRDefault="003B5FD0" w:rsidP="002F3CB9">
      <w:pPr>
        <w:spacing w:after="0" w:line="360" w:lineRule="auto"/>
        <w:ind w:left="1416"/>
      </w:pPr>
    </w:p>
    <w:p w:rsidR="00CE5046" w:rsidRPr="00CE5046" w:rsidRDefault="00CE5046" w:rsidP="00CE5046">
      <w:pPr>
        <w:pStyle w:val="Heading1"/>
      </w:pPr>
      <w:bookmarkStart w:id="29" w:name="_Toc459967115"/>
      <w:r>
        <w:lastRenderedPageBreak/>
        <w:t xml:space="preserve">Bijlage 7:  </w:t>
      </w:r>
      <w:r w:rsidRPr="00CE5046">
        <w:t>Gedragsprotocol voor de getrainde ICALT</w:t>
      </w:r>
      <w:r w:rsidR="0034688E">
        <w:t>-</w:t>
      </w:r>
      <w:r w:rsidRPr="00CE5046">
        <w:t>observator</w:t>
      </w:r>
      <w:bookmarkEnd w:id="29"/>
    </w:p>
    <w:p w:rsidR="00CE5046" w:rsidRPr="00CE5046" w:rsidRDefault="00CE5046" w:rsidP="00CE5046">
      <w:pPr>
        <w:ind w:left="720"/>
        <w:contextualSpacing/>
        <w:rPr>
          <w:i/>
        </w:rPr>
      </w:pPr>
    </w:p>
    <w:p w:rsidR="00CE5046" w:rsidRPr="00CE5046" w:rsidRDefault="00CE5046" w:rsidP="00CE5046">
      <w:pPr>
        <w:ind w:left="720"/>
        <w:contextualSpacing/>
        <w:rPr>
          <w:i/>
        </w:rPr>
      </w:pPr>
      <w:r w:rsidRPr="00CE5046">
        <w:rPr>
          <w:i/>
        </w:rPr>
        <w:t>Voor- en tijdens de les houdt de getrainde observator zich aan de volgende gedragsregels:</w:t>
      </w:r>
    </w:p>
    <w:p w:rsidR="00CE5046" w:rsidRPr="00CE5046" w:rsidRDefault="00CE5046" w:rsidP="00CE5046">
      <w:pPr>
        <w:numPr>
          <w:ilvl w:val="0"/>
          <w:numId w:val="31"/>
        </w:numPr>
        <w:contextualSpacing/>
      </w:pPr>
      <w:r w:rsidRPr="00CE5046">
        <w:t>Maakt een afspraak met de docent voor het inplannen van een lesobservatie (en een nagesprek).</w:t>
      </w:r>
    </w:p>
    <w:p w:rsidR="00CE5046" w:rsidRPr="00CE5046" w:rsidRDefault="006A0391" w:rsidP="00CE5046">
      <w:pPr>
        <w:numPr>
          <w:ilvl w:val="0"/>
          <w:numId w:val="31"/>
        </w:numPr>
        <w:contextualSpacing/>
      </w:pPr>
      <w:r>
        <w:t>Stemt van te</w:t>
      </w:r>
      <w:r w:rsidR="00CE5046" w:rsidRPr="00CE5046">
        <w:t xml:space="preserve">voren af met de docent waar hij in de klas zal gaan zitten (het liefst waar leerlingen goed te zien en te horen zijn) en of en hoe hij/zij voorgesteld  zal worden aan de leerlingen (voorbeeldzin ter introductie: </w:t>
      </w:r>
      <w:r>
        <w:t>‘’</w:t>
      </w:r>
      <w:r w:rsidR="00CE5046" w:rsidRPr="00CE5046">
        <w:t>ik ben vandaag in deze les om van jullie docent en van jullie te leren</w:t>
      </w:r>
      <w:r>
        <w:t>’’</w:t>
      </w:r>
      <w:r w:rsidR="00CE5046" w:rsidRPr="00CE5046">
        <w:t xml:space="preserve">). </w:t>
      </w:r>
    </w:p>
    <w:p w:rsidR="00CE5046" w:rsidRPr="00CE5046" w:rsidRDefault="00CE5046" w:rsidP="00CE5046">
      <w:pPr>
        <w:numPr>
          <w:ilvl w:val="0"/>
          <w:numId w:val="31"/>
        </w:numPr>
        <w:contextualSpacing/>
      </w:pPr>
      <w:r w:rsidRPr="00CE5046">
        <w:t>De docent heeft de regie tijdens de gehele les.</w:t>
      </w:r>
    </w:p>
    <w:p w:rsidR="00CE5046" w:rsidRPr="00CE5046" w:rsidRDefault="00CE5046" w:rsidP="00CE5046">
      <w:pPr>
        <w:numPr>
          <w:ilvl w:val="0"/>
          <w:numId w:val="31"/>
        </w:numPr>
        <w:contextualSpacing/>
      </w:pPr>
      <w:r w:rsidRPr="00CE5046">
        <w:t>Neemt niet deel aan de les, observeert onopvallend en zal niet storen (geen harde toetsenbordaanslagen indien er voor het maken van notities met een laptop of iets dergelijks gewerkt wordt)</w:t>
      </w:r>
      <w:r w:rsidR="00ED3B87">
        <w:t>.</w:t>
      </w:r>
    </w:p>
    <w:p w:rsidR="00CE5046" w:rsidRPr="00CE5046" w:rsidRDefault="00CE5046" w:rsidP="00CE5046">
      <w:pPr>
        <w:numPr>
          <w:ilvl w:val="0"/>
          <w:numId w:val="31"/>
        </w:numPr>
        <w:contextualSpacing/>
      </w:pPr>
      <w:r w:rsidRPr="00CE5046">
        <w:t>Stelt zich vriendelijk op, toont respect voor de leerlingen en de docent</w:t>
      </w:r>
      <w:r w:rsidR="00ED3B87">
        <w:t>.</w:t>
      </w:r>
    </w:p>
    <w:p w:rsidR="00CE5046" w:rsidRPr="00CE5046" w:rsidRDefault="00CE5046" w:rsidP="00CE5046">
      <w:pPr>
        <w:numPr>
          <w:ilvl w:val="0"/>
          <w:numId w:val="31"/>
        </w:numPr>
        <w:contextualSpacing/>
      </w:pPr>
      <w:r w:rsidRPr="00CE5046">
        <w:t>Maakt notities over de geobserveerde les (die eventueel als input dienen voor de nabespreking)</w:t>
      </w:r>
      <w:r w:rsidR="00ED3B87">
        <w:t>.</w:t>
      </w:r>
    </w:p>
    <w:p w:rsidR="00CE5046" w:rsidRPr="00CE5046" w:rsidRDefault="00CE5046" w:rsidP="00CE5046">
      <w:pPr>
        <w:numPr>
          <w:ilvl w:val="0"/>
          <w:numId w:val="31"/>
        </w:numPr>
        <w:contextualSpacing/>
      </w:pPr>
      <w:r w:rsidRPr="00CE5046">
        <w:t>Vult het observatieformulier na de les in (papieren versie of app-versie)</w:t>
      </w:r>
      <w:r w:rsidR="00ED3B87">
        <w:t>.</w:t>
      </w:r>
    </w:p>
    <w:p w:rsidR="00CE5046" w:rsidRDefault="00CE5046" w:rsidP="00CE5046">
      <w:pPr>
        <w:ind w:left="708"/>
        <w:rPr>
          <w:i/>
        </w:rPr>
      </w:pPr>
    </w:p>
    <w:p w:rsidR="00CE5046" w:rsidRPr="00CE5046" w:rsidRDefault="00CE5046" w:rsidP="00ED3B87">
      <w:pPr>
        <w:spacing w:after="0"/>
        <w:ind w:left="709"/>
        <w:rPr>
          <w:i/>
        </w:rPr>
      </w:pPr>
      <w:r w:rsidRPr="00CE5046">
        <w:rPr>
          <w:i/>
        </w:rPr>
        <w:t>Tijdens het nagesprek houdt de observator zich aan de volgende gedragsregels:</w:t>
      </w:r>
    </w:p>
    <w:p w:rsidR="00CE5046" w:rsidRPr="00CE5046" w:rsidRDefault="00CE5046" w:rsidP="00CE5046">
      <w:pPr>
        <w:numPr>
          <w:ilvl w:val="0"/>
          <w:numId w:val="31"/>
        </w:numPr>
        <w:contextualSpacing/>
      </w:pPr>
      <w:r w:rsidRPr="00CE5046">
        <w:t>De observator stelt zich collegiaal op</w:t>
      </w:r>
      <w:r w:rsidR="00ED3B87">
        <w:t>.</w:t>
      </w:r>
    </w:p>
    <w:p w:rsidR="00CE5046" w:rsidRPr="00CE5046" w:rsidRDefault="00CE5046" w:rsidP="00CE5046">
      <w:pPr>
        <w:numPr>
          <w:ilvl w:val="0"/>
          <w:numId w:val="31"/>
        </w:numPr>
        <w:contextualSpacing/>
      </w:pPr>
      <w:r w:rsidRPr="00CE5046">
        <w:t>Toont begrip voor de emotionele lading van de reacties van de betrokken</w:t>
      </w:r>
      <w:r w:rsidR="00C00187">
        <w:t xml:space="preserve"> </w:t>
      </w:r>
      <w:r w:rsidRPr="00CE5046">
        <w:t>docent</w:t>
      </w:r>
      <w:r w:rsidR="00ED3B87">
        <w:t>.</w:t>
      </w:r>
    </w:p>
    <w:p w:rsidR="00CE5046" w:rsidRPr="00CE5046" w:rsidRDefault="00CE5046" w:rsidP="00CE5046">
      <w:pPr>
        <w:numPr>
          <w:ilvl w:val="0"/>
          <w:numId w:val="31"/>
        </w:numPr>
        <w:contextualSpacing/>
      </w:pPr>
      <w:r w:rsidRPr="00CE5046">
        <w:t>Informeert naar de behoeften van  de geobserveerde docent (wellicht is er geen behoefte om de observatie direct  na de les te bespreken, dan is het aan te raden het nagesprek uit te stellen en een nieuwe afspraak te maken)</w:t>
      </w:r>
      <w:r w:rsidR="00ED3B87">
        <w:t>.</w:t>
      </w:r>
    </w:p>
    <w:p w:rsidR="00CE5046" w:rsidRPr="00CE5046" w:rsidRDefault="00CE5046" w:rsidP="00CE5046">
      <w:pPr>
        <w:numPr>
          <w:ilvl w:val="0"/>
          <w:numId w:val="31"/>
        </w:numPr>
        <w:contextualSpacing/>
      </w:pPr>
      <w:r w:rsidRPr="00CE5046">
        <w:t>Staat open voor de voorkeur in begeleidin</w:t>
      </w:r>
      <w:r w:rsidR="00ED3B87">
        <w:t>gsstijl van de betrokken docent.</w:t>
      </w:r>
    </w:p>
    <w:p w:rsidR="00CE5046" w:rsidRPr="00CE5046" w:rsidRDefault="00CE5046" w:rsidP="00CE5046">
      <w:pPr>
        <w:numPr>
          <w:ilvl w:val="0"/>
          <w:numId w:val="31"/>
        </w:numPr>
        <w:contextualSpacing/>
      </w:pPr>
      <w:r w:rsidRPr="00CE5046">
        <w:t>Weerhoudt zich van beoordelende opmerkingen, stelt zich helpend en onderst</w:t>
      </w:r>
      <w:r w:rsidR="00ED3B87">
        <w:t>eunend op.</w:t>
      </w:r>
    </w:p>
    <w:p w:rsidR="00CE5046" w:rsidRPr="00CE5046" w:rsidRDefault="00CE5046" w:rsidP="00CE5046">
      <w:pPr>
        <w:numPr>
          <w:ilvl w:val="0"/>
          <w:numId w:val="31"/>
        </w:numPr>
        <w:contextualSpacing/>
      </w:pPr>
      <w:r w:rsidRPr="00CE5046">
        <w:t>De observator beschermt te allen tijde de privacy van de docent; dat houdt in dat de les en het gedrag van de docent van de docent niet met derden besproken wordt zonder dat de docent in kwestie ervan op de hoogte is en hiertoe toestemming verleend heeft (1)</w:t>
      </w:r>
      <w:r w:rsidR="00ED3B87">
        <w:t>.</w:t>
      </w:r>
    </w:p>
    <w:p w:rsidR="00CE5046" w:rsidRPr="00CE5046" w:rsidRDefault="00CE5046" w:rsidP="00CE5046">
      <w:pPr>
        <w:numPr>
          <w:ilvl w:val="0"/>
          <w:numId w:val="31"/>
        </w:numPr>
        <w:contextualSpacing/>
      </w:pPr>
      <w:r w:rsidRPr="00CE5046">
        <w:t>De observator beschermt te allen tijde de privacy van de leerlingen van de geobserveerde docent; dat houdt in dat het gedrag van de leerlingen niet met derden besproken wordt zonder dat de docent ervan op de hoogte is en hiertoe toestemming heeft verleend.</w:t>
      </w:r>
    </w:p>
    <w:p w:rsidR="00CE5046" w:rsidRPr="00CE5046" w:rsidRDefault="00CE5046" w:rsidP="00CE5046">
      <w:pPr>
        <w:numPr>
          <w:ilvl w:val="0"/>
          <w:numId w:val="31"/>
        </w:numPr>
        <w:contextualSpacing/>
      </w:pPr>
      <w:r w:rsidRPr="00CE5046">
        <w:t>Legt aan de docent uit dat dit een eenmalige lesobservatie is en dat generalisaties betreffende het algeheel functioneren niet gemaakt kunnen worden en dat dit ook niet het doel is van de observatie (4)</w:t>
      </w:r>
      <w:r w:rsidR="00ED3B87">
        <w:t>.</w:t>
      </w:r>
    </w:p>
    <w:p w:rsidR="00CE5046" w:rsidRPr="00CE5046" w:rsidRDefault="00CE5046" w:rsidP="00CE5046">
      <w:pPr>
        <w:numPr>
          <w:ilvl w:val="0"/>
          <w:numId w:val="31"/>
        </w:numPr>
        <w:contextualSpacing/>
      </w:pPr>
      <w:r w:rsidRPr="00CE5046">
        <w:t>Legt aan de docent uit dat de lesobservatie een ve</w:t>
      </w:r>
      <w:r w:rsidR="006A0391">
        <w:t>r</w:t>
      </w:r>
      <w:r w:rsidRPr="00CE5046">
        <w:t>trekpunt is voor een gesprek dat als doel heeft “plus</w:t>
      </w:r>
      <w:r w:rsidR="00C00187">
        <w:t>-</w:t>
      </w:r>
      <w:r w:rsidRPr="00CE5046">
        <w:t xml:space="preserve"> en kluspunten” nader te verkennen (3)</w:t>
      </w:r>
      <w:r w:rsidR="00ED3B87">
        <w:t>.</w:t>
      </w:r>
    </w:p>
    <w:p w:rsidR="00CE5046" w:rsidRPr="00CE5046" w:rsidRDefault="00CE5046" w:rsidP="00CE5046">
      <w:pPr>
        <w:numPr>
          <w:ilvl w:val="0"/>
          <w:numId w:val="31"/>
        </w:numPr>
        <w:contextualSpacing/>
      </w:pPr>
      <w:r w:rsidRPr="00CE5046">
        <w:t>De observator maakt aan de docent duidelijk hoe er binnen de school gecommuniceerd wordt over lesobservaties en welk doel ze hebben (of controleert of de gang van zaken reeds bekend is bij de geobserveerde docent) (2)</w:t>
      </w:r>
      <w:r w:rsidR="00ED3B87">
        <w:t>.</w:t>
      </w:r>
    </w:p>
    <w:p w:rsidR="00CE5046" w:rsidRPr="00CE5046" w:rsidRDefault="00CE5046" w:rsidP="00CE5046">
      <w:pPr>
        <w:rPr>
          <w:b/>
        </w:rPr>
      </w:pPr>
    </w:p>
    <w:p w:rsidR="00CE5046" w:rsidRDefault="00CE5046" w:rsidP="00ED3B87">
      <w:pPr>
        <w:spacing w:after="0"/>
        <w:rPr>
          <w:i/>
        </w:rPr>
      </w:pPr>
      <w:r w:rsidRPr="00CE5046">
        <w:rPr>
          <w:i/>
        </w:rPr>
        <w:lastRenderedPageBreak/>
        <w:t>Gedragsregels met betrekking tot het observatie formulier</w:t>
      </w:r>
    </w:p>
    <w:p w:rsidR="00ED3B87" w:rsidRPr="00CE5046" w:rsidRDefault="00ED3B87" w:rsidP="00ED3B87">
      <w:pPr>
        <w:spacing w:after="0"/>
        <w:rPr>
          <w:i/>
        </w:rPr>
      </w:pPr>
    </w:p>
    <w:p w:rsidR="00CE5046" w:rsidRPr="00CE5046" w:rsidRDefault="00CE5046" w:rsidP="00CE5046">
      <w:r w:rsidRPr="00CE5046">
        <w:t xml:space="preserve">- </w:t>
      </w:r>
      <w:r w:rsidRPr="00CE5046">
        <w:rPr>
          <w:b/>
        </w:rPr>
        <w:t>papieren observatieformulieren</w:t>
      </w:r>
      <w:r w:rsidRPr="00CE5046">
        <w:t>: als lesobservatieformulieren en de leerlingvragenlijsten via een</w:t>
      </w:r>
      <w:r w:rsidR="006A0391">
        <w:t xml:space="preserve"> schoolcontactpersoon naar de RU</w:t>
      </w:r>
      <w:r w:rsidRPr="00CE5046">
        <w:t>G worden gestuurd, worden deze overgedragen aan de schoolcontactperso</w:t>
      </w:r>
      <w:r w:rsidR="006A0391">
        <w:t>on. De schoolcontactpersoon gaat</w:t>
      </w:r>
      <w:r w:rsidRPr="00CE5046">
        <w:t xml:space="preserve"> vertrouwelijk om met de formulieren. Deze worden niet met derden gedeeld (buiten </w:t>
      </w:r>
      <w:r w:rsidR="006A0391">
        <w:t>de</w:t>
      </w:r>
      <w:r w:rsidRPr="00CE5046">
        <w:t xml:space="preserve"> onderzoeksgroep van de Rijksuniversiteit, waarvoor schriftelijke toestemming is verleend door de betrokkene) of besproken zonder expliciete toeste</w:t>
      </w:r>
      <w:r w:rsidR="006A0391">
        <w:t>mming van de betrokken docent. Scholen mogen zelf bepalen of de papieren lesobservatieformulieren direct door de observator of via de schoolcontactpersoon naar de RUG worden verstuurd.</w:t>
      </w:r>
    </w:p>
    <w:p w:rsidR="00CE5046" w:rsidRPr="00CE5046" w:rsidRDefault="00CE5046" w:rsidP="00CE5046">
      <w:r w:rsidRPr="00CE5046">
        <w:t xml:space="preserve">- </w:t>
      </w:r>
      <w:r w:rsidRPr="00CE5046">
        <w:rPr>
          <w:b/>
        </w:rPr>
        <w:t>app</w:t>
      </w:r>
      <w:r w:rsidRPr="00CE5046">
        <w:t>: de observator kan in de app zien welke docenten betrokken zijn bij alle projecten. Deze informatie is vertrouwelijk en dient niet besproken te worden met derden zonder toestemming van de betrokkene.</w:t>
      </w:r>
    </w:p>
    <w:p w:rsidR="00CE5046" w:rsidRPr="00CE5046" w:rsidRDefault="00C61AC2" w:rsidP="00CE5046">
      <w:r>
        <w:t>De observatie</w:t>
      </w:r>
      <w:r w:rsidR="00CE5046" w:rsidRPr="00CE5046">
        <w:t>form</w:t>
      </w:r>
      <w:r w:rsidR="00F66889">
        <w:t xml:space="preserve">ulieren worden </w:t>
      </w:r>
      <w:r w:rsidR="00384224">
        <w:t xml:space="preserve">gedurende een tijdelijke periode </w:t>
      </w:r>
      <w:r w:rsidR="00F66889">
        <w:t xml:space="preserve">in de app </w:t>
      </w:r>
      <w:r w:rsidR="00CE5046" w:rsidRPr="00CE5046">
        <w:t>bew</w:t>
      </w:r>
      <w:r w:rsidR="00225A52">
        <w:t>aard</w:t>
      </w:r>
      <w:r w:rsidR="00F66889">
        <w:t>. De observator gaat</w:t>
      </w:r>
      <w:r w:rsidR="00CE5046" w:rsidRPr="00CE5046">
        <w:t xml:space="preserve"> vertrouwelijk om met de formulieren. Deze worden niet met derden gedeeld (buiten </w:t>
      </w:r>
      <w:r w:rsidR="00F66889">
        <w:t>de</w:t>
      </w:r>
      <w:r w:rsidR="00CE5046" w:rsidRPr="00CE5046">
        <w:t xml:space="preserve"> onderzoeksgroep van de Rijksuniversiteit, waarvoor schriftelijke toestemming is verleend door de betrokkene) of besproken zonder expliciete toestemming van de betrokken docent.</w:t>
      </w:r>
    </w:p>
    <w:p w:rsidR="008630F6" w:rsidRPr="008630F6" w:rsidRDefault="008630F6" w:rsidP="00CE5046">
      <w:pPr>
        <w:pStyle w:val="ListParagraph"/>
        <w:ind w:left="1080"/>
        <w:rPr>
          <w:b/>
        </w:rPr>
      </w:pPr>
    </w:p>
    <w:sectPr w:rsidR="008630F6" w:rsidRPr="008630F6" w:rsidSect="002326E2">
      <w:pgSz w:w="11906" w:h="16838"/>
      <w:pgMar w:top="1418" w:right="1418" w:bottom="1418" w:left="1418" w:header="709" w:footer="709" w:gutter="0"/>
      <w:pgNumType w:start="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A52" w:rsidRDefault="00225A52" w:rsidP="00730641">
      <w:pPr>
        <w:spacing w:after="0" w:line="240" w:lineRule="auto"/>
      </w:pPr>
      <w:r>
        <w:separator/>
      </w:r>
    </w:p>
  </w:endnote>
  <w:endnote w:type="continuationSeparator" w:id="0">
    <w:p w:rsidR="00225A52" w:rsidRDefault="00225A52" w:rsidP="00730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67" w:rsidRDefault="00626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561612"/>
      <w:docPartObj>
        <w:docPartGallery w:val="Page Numbers (Bottom of Page)"/>
        <w:docPartUnique/>
      </w:docPartObj>
    </w:sdtPr>
    <w:sdtEndPr/>
    <w:sdtContent>
      <w:p w:rsidR="00225A52" w:rsidRDefault="00D9141F">
        <w:pPr>
          <w:pStyle w:val="Footer"/>
          <w:jc w:val="right"/>
        </w:pPr>
        <w:r>
          <w:rPr>
            <w:noProof/>
            <w:lang w:eastAsia="nl-NL"/>
          </w:rPr>
          <mc:AlternateContent>
            <mc:Choice Requires="wpg">
              <w:drawing>
                <wp:anchor distT="0" distB="0" distL="114300" distR="114300" simplePos="0" relativeHeight="251659264" behindDoc="0" locked="0" layoutInCell="1" allowOverlap="1" wp14:anchorId="5A886E53" wp14:editId="3EFD587E">
                  <wp:simplePos x="0" y="0"/>
                  <wp:positionH relativeFrom="column">
                    <wp:posOffset>176943</wp:posOffset>
                  </wp:positionH>
                  <wp:positionV relativeFrom="paragraph">
                    <wp:posOffset>-16510</wp:posOffset>
                  </wp:positionV>
                  <wp:extent cx="5245100" cy="482600"/>
                  <wp:effectExtent l="0" t="0" r="0" b="0"/>
                  <wp:wrapNone/>
                  <wp:docPr id="3" name="Group 3"/>
                  <wp:cNvGraphicFramePr/>
                  <a:graphic xmlns:a="http://schemas.openxmlformats.org/drawingml/2006/main">
                    <a:graphicData uri="http://schemas.microsoft.com/office/word/2010/wordprocessingGroup">
                      <wpg:wgp>
                        <wpg:cNvGrpSpPr/>
                        <wpg:grpSpPr>
                          <a:xfrm>
                            <a:off x="0" y="0"/>
                            <a:ext cx="5245100" cy="482600"/>
                            <a:chOff x="0" y="0"/>
                            <a:chExt cx="5245100" cy="482600"/>
                          </a:xfrm>
                        </wpg:grpSpPr>
                        <pic:pic xmlns:pic="http://schemas.openxmlformats.org/drawingml/2006/picture">
                          <pic:nvPicPr>
                            <pic:cNvPr id="5"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60750" y="31750"/>
                              <a:ext cx="520700" cy="38735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25600" cy="450850"/>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470400" y="184150"/>
                              <a:ext cx="774700" cy="177800"/>
                            </a:xfrm>
                            <a:prstGeom prst="rect">
                              <a:avLst/>
                            </a:prstGeom>
                          </pic:spPr>
                        </pic:pic>
                        <pic:pic xmlns:pic="http://schemas.openxmlformats.org/drawingml/2006/picture">
                          <pic:nvPicPr>
                            <pic:cNvPr id="10" name="Picture 10" descr="http://www.uu.nl/sites/default/files/cm_hs_uulogo_rgb-01.jpg"/>
                            <pic:cNvPicPr/>
                          </pic:nvPicPr>
                          <pic:blipFill>
                            <a:blip r:embed="rId4">
                              <a:extLst>
                                <a:ext uri="{28A0092B-C50C-407E-A947-70E740481C1C}">
                                  <a14:useLocalDpi xmlns:a14="http://schemas.microsoft.com/office/drawing/2010/main" val="0"/>
                                </a:ext>
                              </a:extLst>
                            </a:blip>
                            <a:srcRect/>
                            <a:stretch>
                              <a:fillRect/>
                            </a:stretch>
                          </pic:blipFill>
                          <pic:spPr bwMode="auto">
                            <a:xfrm>
                              <a:off x="1701800" y="31750"/>
                              <a:ext cx="1447800" cy="450850"/>
                            </a:xfrm>
                            <a:prstGeom prst="rect">
                              <a:avLst/>
                            </a:prstGeom>
                            <a:noFill/>
                            <a:ln>
                              <a:noFill/>
                            </a:ln>
                          </pic:spPr>
                        </pic:pic>
                      </wpg:wgp>
                    </a:graphicData>
                  </a:graphic>
                </wp:anchor>
              </w:drawing>
            </mc:Choice>
            <mc:Fallback>
              <w:pict>
                <v:group id="Group 3" o:spid="_x0000_s1026" style="position:absolute;margin-left:13.95pt;margin-top:-1.3pt;width:413pt;height:38pt;z-index:251659264" coordsize="52451,482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1LTEwLTI3&#10;VDIyOjQzOjA4KzAxOjAwPC94bXA6TWV0YWRhdGFEYXRlPgogICAgICAgICA8eG1wOk1vZGlmeURh&#10;dGU+MjAxNS0xMC0yN1QyMTo0MzoyMlo8L3htcDpNb2RpZnlEYXRlPgogICAgICAgICA8eG1wOkNy&#10;ZWF0ZURhdGU+MjAxNS0xMC0yN1QyMjo0MzowOCswMT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w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h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GOTdGMTE3NDA3MjA2ODExOTEwOUE1NEU0RTQ0NzBGQjwv&#10;c3RFdnQ6aW5zdGFuY2VJRD4KICAgICAgICAgICAgICAgICAgPHN0RXZ0OndoZW4+MjAxMC0wOC0x&#10;MFQxNToyMTo0MSswMj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MDE4MDExNzQwNzIwNjgxMThG&#10;NjJFQzNEQjEwNzcyMTc8L3N0RXZ0Omluc3RhbmNlSUQ+CiAgICAgICAgICAgICAgICAgIDxzdEV2&#10;dDp3aGVuPjIwMTAtMDgtMTFUMTQ6MDM6NTkrMDI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DE4MDExNzQwNzIwNjgxMTkxMDlDMkI2NTlFRjk1MDk8L3N0&#10;RXZ0Omluc3RhbmNlSUQ+CiAgICAgICAgICAgICAgICAgIDxzdEV2dDp3aGVuPjIwMTEtMDEtMTlU&#10;MDk6MjM6MDYrMDE6MDA8L3N0RXZ0OndoZW4+CiAgICAgICAgICAgICAgICAgIDxzdEV2dDpzb2Z0&#10;d2FyZUFnZW50PkFkb2JlIElsbHVzdHJhdG9yIENTND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I4MDExNzQw&#10;NzIwNjgxMTkxMDlDMkI2NTlFRjk1MDk8L3N0RXZ0Omluc3RhbmNlSUQ+CiAgICAgICAgICAgICAg&#10;ICAgIDxzdEV2dDp3aGVuPjIwMTEtMDEtMTlUMDk6MzE6NDYrMDE6MDA8L3N0RXZ0OndoZW4+CiAg&#10;ICAgICAgICAgICAgICAgIDxzdEV2dDpzb2Z0d2FyZUFnZW50PkFkb2JlIElsbHVzdHJhdG9yIENT&#10;ND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M4MDExNzQwNzIwNjgxMTkxMDlDMkI2NTlFRjk1MDk8L3N0RXZ0&#10;Omluc3RhbmNlSUQ+CiAgICAgICAgICAgICAgICAgIDxzdEV2dDp3aGVuPjIwMTEtMDEtMTlUMDk6&#10;NTE6MTErMDE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DQ4MDExNzQwNzIw&#10;NjgxMTkxMDlDMkI2NTlFRjk1MDk8L3N0RXZ0Omluc3RhbmNlSUQ+CiAgICAgICAgICAgICAgICAg&#10;IDxzdEV2dDp3aGVuPjIwMTEtMDEtMTlUMDk6NTQ6MTkrMDE6MDA8L3N0RXZ0OndoZW4+CiAgICAg&#10;ICAgICAgICAgICAgIDxzdEV2dDpzb2Z0d2FyZUFnZW50PkFkb2JlIElsbHVzdHJhdG9yIENTND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owMTgwMTE3NDA3MjA2ODExOEY2&#10;MjkyNkVFOEUzNzYzNDwvc3RFdnQ6aW5zdGFuY2VJRD4KICAgICAgICAgICAgICAgICAgPHN0RXZ0&#10;OndoZW4+MjAxMS0wMS0yNVQxMzowMTowNyswMTowMDwvc3RFdnQ6d2hlbj4KICAgICAgICAgICAg&#10;ICAgICAgPHN0RXZ0OnNvZnR3YXJlQWdlbnQ+QWRvYmUgSWxsdXN0cmF0b3IgQ1M0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wMjgwMTE3NDA3MjA2ODExOEY2MjkyNkVFOEUzNzYzNDwvc3RFdnQ6aW5zdGFuY2VJ&#10;RD4KICAgICAgICAgICAgICAgICAgPHN0RXZ0OndoZW4+MjAxMS0wMS0yNVQxMzo0NDowNCswMTow&#10;MDwvc3RFdnQ6d2hlbj4KICAgICAgICAgICAgICAgICAgPHN0RXZ0OnNvZnR3YXJlQWdlbnQ+QWRv&#10;YmUgSWxsdXN0cmF0b3IgQ1M0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MDQ4MDExNzQwNzIwNjgxMTkxMDlENjhGNjZFMDlGODE8&#10;L3N0RXZ0Omluc3RhbmNlSUQ+CiAgICAgICAgICAgICAgICAgIDxzdEV2dDp3aGVuPjIwMTEtMDEt&#10;MjZUMTM6MzE6MDgrMDE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xNENCQjFENjFEMjA2ODExOTEwOUQ2OEY2NkUwOUY4MTwvc3RFdnQ6&#10;aW5zdGFuY2VJRD4KICAgICAgICAgICAgICAgICAgPHN0RXZ0OndoZW4+MjAxMS0wMS0yNlQxMzo1&#10;NTowNyswMTowMDwvc3RFdnQ6d2hlbj4KICAgICAgICAgICAgICAgICAgPHN0RXZ0OnNvZnR3YXJl&#10;QWdlbnQ+QWRvYmUgSWxsdXN0cmF0b3IgQ1M0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5MTA5OUIxNUM5MEMwOUY3PC9zdEV2dDppbnN0YW5j&#10;ZUlEPgogICAgICAgICAgICAgICAgICA8c3RFdnQ6d2hlbj4yMDExLTA0LTE5VDE1OjAzOjQ2KzAy&#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GQTdGMTE3NDA3MjA2ODExOTEwOTlCMTVDOTBDMDlG&#10;Nzwvc3RFdnQ6aW5zdGFuY2VJRD4KICAgICAgICAgICAgICAgICAgPHN0RXZ0OndoZW4+MjAxMS0w&#10;NC0xOVQxNTozNzo1NSswMj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GRDdGMTE3NDA3MjA2ODExOTEwOTlCMTVDOTBDMDlGNzwvc3RFdnQ6aW5zdGFuY2VJ&#10;RD4KICAgICAgICAgICAgICAgICAgPHN0RXZ0OndoZW4+MjAxMS0wNC0xOVQxNjowNjowMyswMjow&#10;MDwvc3RFdnQ6d2hlbj4KICAgICAgICAgICAgICAgICAgPHN0RXZ0OnNvZnR3YXJlQWdlbnQ+QWRv&#10;YmUgSWxsdXN0cmF0b3IgQ1M0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MDE4MDExNzQwNzIwNjgxMTkyQjBCRTE5QTJBM0U4NUY8&#10;L3N0RXZ0Omluc3RhbmNlSUQ+CiAgICAgICAgICAgICAgICAgIDxzdEV2dDp3aGVuPjIwMTEtMDQt&#10;MjlUMTE6MTE6NTMrMDI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Y3N0YxMTc0MDcyMDY4MTE5&#10;MkIwQkNCQUJCRjdFNDEzPC9zdEV2dDppbnN0YW5jZUlEPgogICAgICAgICAgICAgICAgICA8c3RF&#10;dnQ6d2hlbj4yMDExLTA5LTEzVDEwOjExOjQ4KzAy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Y4N0YxMTc0MDcyMDY4MTE5MkIwQkNCQUJCRjdFNDEzPC9zdEV2dDppbnN0YW5j&#10;ZUlEPgogICAgICAgICAgICAgICAgICA8c3RFdnQ6d2hlbj4yMDExLTA5LTEzVDExOjU4OjM5KzAy&#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RkE3RjExNzQwNzIwNjgxMTkyQjBCQ0JBQkJGN0U0MTM8L3N0RXZ0Omluc3RhbmNlSUQ+CiAg&#10;ICAgICAgICAgICAgICAgIDxzdEV2dDp3aGVuPjIwMTEtMDktMTNUMTU6NDM6MTgrMDI6MDA8L3N0&#10;RXZ0OndoZW4+CiAgICAgICAgICAgICAgICAgIDxzdEV2dDpzb2Z0d2FyZUFnZW50PkFkb2JlIEls&#10;bHVzdHJhdG9yIENTND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owMTgw&#10;MTE3NDA3MjA2ODExOTEwOTg1MEVGOUZFMzlFRTwvc3RFdnQ6aW5zdGFuY2VJRD4KICAgICAgICAg&#10;ICAgICAgICAgPHN0RXZ0OndoZW4+MjAxMS0wOS0xOVQxMTo1ODoxNSswMj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CAAUU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NDg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T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kyZmFkODBmLWJiMmItNDA5Zi1i&#10;OGY4LWViOGE4NGJiM2U0ZTwvc3RSZWY6aW5zdGFuY2VJRD4KICAgICAgICAgICAgPHN0UmVmOmRv&#10;Y3VtZW50SUQ+eG1wLmRpZDo5MmZhZDgwZi1iYjJiLTQwOWYtYjhmOC1lYjhhODRiYjNlNGU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Q0MDY3NzBlLTUzMzQtNDg0Yi05YzBlLTkzZGRjMDEzMWFhOTwvc3RFdnQ6aW5z&#10;dGFuY2VJRD4KICAgICAgICAgICAgICAgICAgPHN0RXZ0OndoZW4+MjAxNS0wMy0wNlQxMzo1Mjoz&#10;NyswMTowMDwvc3RFdnQ6d2hlbj4KICAgICAgICAgICAgICAgICAgPHN0RXZ0OnNvZnR3YXJlQWdl&#10;bnQ+QWRvYmUgSWxsdXN0cmF0b3IgQ0MgMjAxNC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&#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&#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&#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2VBLAwQKAAAAAAAAACEAm5OmOIkh&#10;AACJIQAAFAAAAGRycy9tZWRpYS9pbWFnZTEuanBn/9j/4AAQSkZJRgABAQEAYABgAAD/2wBDAAIB&#10;AQIBAQICAgICAgICAwUDAwMDAwYEBAMFBwYHBwcGBwcICQsJCAgKCAcHCg0KCgsMDAwMBwkODw0M&#10;DgsMDAz/2wBDAQICAgMDAwYDAwYMCAcIDAwMDAwMDAwMDAwMDAwMDAwMDAwMDAwMDAwMDAwMDAwM&#10;DAwMDAwMDAwMDAwMDAwMDAz/wAARCAB4AK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34607;top:317;width:5207;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MyjDAAAA2gAAAA8AAABkcnMvZG93bnJldi54bWxEj81qwzAQhO+FvIPYQG6NnIDT4EYJTUqg&#10;JaeovfS2WBtb1FoZS/XP21eFQI/DzHzD7A6ja0RPXbCeFayWGQji0hvLlYLPj/PjFkSIyAYbz6Rg&#10;ogCH/exhh4XxA1+p17ESCcKhQAV1jG0hZShrchiWviVO3s13DmOSXSVNh0OCu0aus2wjHVpOCzW2&#10;dKqp/NY/TsFxi/qmN9OXza1x73p9eT1dn5RazMeXZxCRxvgfvrffjIIc/q6k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wzKMMAAADaAAAADwAAAAAAAAAAAAAAAACf&#10;AgAAZHJzL2Rvd25yZXYueG1sUEsFBgAAAAAEAAQA9wAAAI8DAAAAAA==&#10;">
                    <v:imagedata r:id="rId5" o:title=""/>
                    <v:path arrowok="t"/>
                  </v:shape>
                  <v:shape id="Picture 6" o:spid="_x0000_s1028" type="#_x0000_t75" style="position:absolute;width:16256;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XFPBAAAA2gAAAA8AAABkcnMvZG93bnJldi54bWxEj09rwkAUxO+FfoflFbxI3dRDaKOriCB4&#10;E/8g7e2RfWaD2bch+6rx27uC4HGYmd8w03nvG3WhLtaBDXyNMlDEZbA1VwYO+9XnN6goyBabwGTg&#10;RhHms/e3KRY2XHlLl51UKkE4FmjAibSF1rF05DGOQkucvFPoPEqSXaVth9cE940eZ1muPdacFhy2&#10;tHRUnnf/3sBQn3PakPv5q3G7pt9MjsOTGDP46BcTUEK9vMLP9toayOFxJd0AP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2XFPBAAAA2gAAAA8AAAAAAAAAAAAAAAAAnwIA&#10;AGRycy9kb3ducmV2LnhtbFBLBQYAAAAABAAEAPcAAACNAwAAAAA=&#10;">
                    <v:imagedata r:id="rId6" o:title=""/>
                    <v:path arrowok="t"/>
                  </v:shape>
                  <v:shape id="Picture 9" o:spid="_x0000_s1029" type="#_x0000_t75" style="position:absolute;left:44704;top:1841;width:774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ZbbEAAAA2gAAAA8AAABkcnMvZG93bnJldi54bWxEj0FrwkAUhO8F/8PyhF6kbpQqbcxGVKgt&#10;6EXrweMj+0yi2bdhd6vpv+8KQo/DzHzDZPPONOJKzteWFYyGCQjiwuqaSwWH74+XNxA+IGtsLJOC&#10;X/Iwz3tPGaba3nhH130oRYSwT1FBFUKbSumLigz6oW2Jo3eyzmCI0pVSO7xFuGnkOEmm0mDNcaHC&#10;llYVFZf9j1Gw1tvL8TD6HL8u3aDAtdmcJ0un1HO/W8xABOrCf/jR/tIK3uF+Jd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ZbbEAAAA2gAAAA8AAAAAAAAAAAAAAAAA&#10;nwIAAGRycy9kb3ducmV2LnhtbFBLBQYAAAAABAAEAPcAAACQAwAAAAA=&#10;">
                    <v:imagedata r:id="rId7" o:title=""/>
                    <v:path arrowok="t"/>
                  </v:shape>
                  <v:shape id="Picture 10" o:spid="_x0000_s1030" type="#_x0000_t75" alt="http://www.uu.nl/sites/default/files/cm_hs_uulogo_rgb-01.jpg" style="position:absolute;left:17018;top:317;width:14478;height: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SPvDAAAA2wAAAA8AAABkcnMvZG93bnJldi54bWxEj01rAjEQhu8F/0MYwVvNWrC0W7NSLIrg&#10;pVrB65jMfrSbybKJuv77zqHQ2wzzfjyzWA6+VVfqYxPYwGyagSK2wTVcGTh+rR9fQMWE7LANTAbu&#10;FGFZjB4WmLtw4z1dD6lSEsIxRwN1Sl2udbQ1eYzT0BHLrQy9xyRrX2nX403CfaufsuxZe2xYGmrs&#10;aFWT/TlcvJSc/Xm/ObnL9+bzI+zKV6vT3BozGQ/vb6ASDelf/OfeOsEXevlFBt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JI+8MAAADbAAAADwAAAAAAAAAAAAAAAACf&#10;AgAAZHJzL2Rvd25yZXYueG1sUEsFBgAAAAAEAAQA9wAAAI8DAAAAAA==&#10;">
                    <v:imagedata r:id="rId8" o:title="cm_hs_uulogo_rgb-01"/>
                  </v:shape>
                </v:group>
              </w:pict>
            </mc:Fallback>
          </mc:AlternateContent>
        </w:r>
        <w:r w:rsidR="00225A52" w:rsidRPr="002F3CB9">
          <w:rPr>
            <w:sz w:val="18"/>
            <w:szCs w:val="18"/>
          </w:rPr>
          <w:fldChar w:fldCharType="begin"/>
        </w:r>
        <w:r w:rsidR="00225A52" w:rsidRPr="002F3CB9">
          <w:rPr>
            <w:sz w:val="18"/>
            <w:szCs w:val="18"/>
          </w:rPr>
          <w:instrText>PAGE   \* MERGEFORMAT</w:instrText>
        </w:r>
        <w:r w:rsidR="00225A52" w:rsidRPr="002F3CB9">
          <w:rPr>
            <w:sz w:val="18"/>
            <w:szCs w:val="18"/>
          </w:rPr>
          <w:fldChar w:fldCharType="separate"/>
        </w:r>
        <w:r w:rsidR="000C100C">
          <w:rPr>
            <w:noProof/>
            <w:sz w:val="18"/>
            <w:szCs w:val="18"/>
          </w:rPr>
          <w:t>27</w:t>
        </w:r>
        <w:r w:rsidR="00225A52" w:rsidRPr="002F3CB9">
          <w:rPr>
            <w:sz w:val="18"/>
            <w:szCs w:val="18"/>
          </w:rPr>
          <w:fldChar w:fldCharType="end"/>
        </w:r>
      </w:p>
    </w:sdtContent>
  </w:sdt>
  <w:p w:rsidR="00225A52" w:rsidRDefault="00225A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680355"/>
      <w:docPartObj>
        <w:docPartGallery w:val="Page Numbers (Bottom of Page)"/>
        <w:docPartUnique/>
      </w:docPartObj>
    </w:sdtPr>
    <w:sdtEndPr/>
    <w:sdtContent>
      <w:p w:rsidR="00225A52" w:rsidRDefault="00225A52">
        <w:pPr>
          <w:pStyle w:val="Footer"/>
          <w:jc w:val="right"/>
        </w:pPr>
        <w:r w:rsidRPr="002326E2">
          <w:rPr>
            <w:sz w:val="18"/>
            <w:szCs w:val="18"/>
          </w:rPr>
          <w:fldChar w:fldCharType="begin"/>
        </w:r>
        <w:r w:rsidRPr="002326E2">
          <w:rPr>
            <w:sz w:val="18"/>
            <w:szCs w:val="18"/>
          </w:rPr>
          <w:instrText>PAGE   \* MERGEFORMAT</w:instrText>
        </w:r>
        <w:r w:rsidRPr="002326E2">
          <w:rPr>
            <w:sz w:val="18"/>
            <w:szCs w:val="18"/>
          </w:rPr>
          <w:fldChar w:fldCharType="separate"/>
        </w:r>
        <w:r w:rsidR="000C100C">
          <w:rPr>
            <w:noProof/>
            <w:sz w:val="18"/>
            <w:szCs w:val="18"/>
          </w:rPr>
          <w:t>0</w:t>
        </w:r>
        <w:r w:rsidRPr="002326E2">
          <w:rPr>
            <w:sz w:val="18"/>
            <w:szCs w:val="18"/>
          </w:rPr>
          <w:fldChar w:fldCharType="end"/>
        </w:r>
      </w:p>
    </w:sdtContent>
  </w:sdt>
  <w:p w:rsidR="00225A52" w:rsidRDefault="00225A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A52" w:rsidRDefault="00225A52" w:rsidP="00730641">
      <w:pPr>
        <w:spacing w:after="0" w:line="240" w:lineRule="auto"/>
      </w:pPr>
      <w:r>
        <w:separator/>
      </w:r>
    </w:p>
  </w:footnote>
  <w:footnote w:type="continuationSeparator" w:id="0">
    <w:p w:rsidR="00225A52" w:rsidRDefault="00225A52" w:rsidP="00730641">
      <w:pPr>
        <w:spacing w:after="0" w:line="240" w:lineRule="auto"/>
      </w:pPr>
      <w:r>
        <w:continuationSeparator/>
      </w:r>
    </w:p>
  </w:footnote>
  <w:footnote w:id="1">
    <w:p w:rsidR="00225A52" w:rsidRDefault="00225A52" w:rsidP="00730641">
      <w:pPr>
        <w:pStyle w:val="FootnoteText"/>
      </w:pPr>
      <w:r>
        <w:rPr>
          <w:rStyle w:val="FootnoteReference"/>
        </w:rPr>
        <w:footnoteRef/>
      </w:r>
      <w:r>
        <w:t xml:space="preserve"> Evenals bij de leerlingvragenlijst vindt er geen lesobservatie plaats in de periode oktober-november van jaar twee en drie.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67" w:rsidRDefault="006269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67" w:rsidRDefault="006269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67" w:rsidRDefault="006269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D68"/>
    <w:multiLevelType w:val="hybridMultilevel"/>
    <w:tmpl w:val="548E23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A640E0"/>
    <w:multiLevelType w:val="hybridMultilevel"/>
    <w:tmpl w:val="0840FE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065533"/>
    <w:multiLevelType w:val="hybridMultilevel"/>
    <w:tmpl w:val="7B62DAD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051C6A"/>
    <w:multiLevelType w:val="hybridMultilevel"/>
    <w:tmpl w:val="1F6820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EA0BF6"/>
    <w:multiLevelType w:val="multilevel"/>
    <w:tmpl w:val="0409001D"/>
    <w:numStyleLink w:val="Singlepunch"/>
  </w:abstractNum>
  <w:abstractNum w:abstractNumId="5">
    <w:nsid w:val="110A5DBC"/>
    <w:multiLevelType w:val="hybridMultilevel"/>
    <w:tmpl w:val="2A2E91C4"/>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2CD7E23"/>
    <w:multiLevelType w:val="hybridMultilevel"/>
    <w:tmpl w:val="93D6F276"/>
    <w:lvl w:ilvl="0" w:tplc="0413000F">
      <w:start w:val="1"/>
      <w:numFmt w:val="decimal"/>
      <w:lvlText w:val="%1."/>
      <w:lvlJc w:val="left"/>
      <w:pPr>
        <w:ind w:left="1788" w:hanging="360"/>
      </w:pPr>
    </w:lvl>
    <w:lvl w:ilvl="1" w:tplc="04130019" w:tentative="1">
      <w:start w:val="1"/>
      <w:numFmt w:val="lowerLetter"/>
      <w:lvlText w:val="%2."/>
      <w:lvlJc w:val="left"/>
      <w:pPr>
        <w:ind w:left="2508" w:hanging="360"/>
      </w:pPr>
    </w:lvl>
    <w:lvl w:ilvl="2" w:tplc="0413001B" w:tentative="1">
      <w:start w:val="1"/>
      <w:numFmt w:val="lowerRoman"/>
      <w:lvlText w:val="%3."/>
      <w:lvlJc w:val="right"/>
      <w:pPr>
        <w:ind w:left="3228" w:hanging="180"/>
      </w:pPr>
    </w:lvl>
    <w:lvl w:ilvl="3" w:tplc="0413000F" w:tentative="1">
      <w:start w:val="1"/>
      <w:numFmt w:val="decimal"/>
      <w:lvlText w:val="%4."/>
      <w:lvlJc w:val="left"/>
      <w:pPr>
        <w:ind w:left="3948" w:hanging="360"/>
      </w:pPr>
    </w:lvl>
    <w:lvl w:ilvl="4" w:tplc="04130019" w:tentative="1">
      <w:start w:val="1"/>
      <w:numFmt w:val="lowerLetter"/>
      <w:lvlText w:val="%5."/>
      <w:lvlJc w:val="left"/>
      <w:pPr>
        <w:ind w:left="4668" w:hanging="360"/>
      </w:pPr>
    </w:lvl>
    <w:lvl w:ilvl="5" w:tplc="0413001B" w:tentative="1">
      <w:start w:val="1"/>
      <w:numFmt w:val="lowerRoman"/>
      <w:lvlText w:val="%6."/>
      <w:lvlJc w:val="right"/>
      <w:pPr>
        <w:ind w:left="5388" w:hanging="180"/>
      </w:pPr>
    </w:lvl>
    <w:lvl w:ilvl="6" w:tplc="0413000F" w:tentative="1">
      <w:start w:val="1"/>
      <w:numFmt w:val="decimal"/>
      <w:lvlText w:val="%7."/>
      <w:lvlJc w:val="left"/>
      <w:pPr>
        <w:ind w:left="6108" w:hanging="360"/>
      </w:pPr>
    </w:lvl>
    <w:lvl w:ilvl="7" w:tplc="04130019" w:tentative="1">
      <w:start w:val="1"/>
      <w:numFmt w:val="lowerLetter"/>
      <w:lvlText w:val="%8."/>
      <w:lvlJc w:val="left"/>
      <w:pPr>
        <w:ind w:left="6828" w:hanging="360"/>
      </w:pPr>
    </w:lvl>
    <w:lvl w:ilvl="8" w:tplc="0413001B" w:tentative="1">
      <w:start w:val="1"/>
      <w:numFmt w:val="lowerRoman"/>
      <w:lvlText w:val="%9."/>
      <w:lvlJc w:val="right"/>
      <w:pPr>
        <w:ind w:left="7548" w:hanging="180"/>
      </w:pPr>
    </w:lvl>
  </w:abstractNum>
  <w:abstractNum w:abstractNumId="7">
    <w:nsid w:val="13CA5EE3"/>
    <w:multiLevelType w:val="hybridMultilevel"/>
    <w:tmpl w:val="CCBA79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135A89"/>
    <w:multiLevelType w:val="hybridMultilevel"/>
    <w:tmpl w:val="0DEC8270"/>
    <w:lvl w:ilvl="0" w:tplc="0413000D">
      <w:start w:val="1"/>
      <w:numFmt w:val="bullet"/>
      <w:lvlText w:val=""/>
      <w:lvlJc w:val="left"/>
      <w:pPr>
        <w:ind w:left="1440" w:hanging="360"/>
      </w:pPr>
      <w:rPr>
        <w:rFonts w:ascii="Wingdings" w:hAnsi="Wingdings" w:hint="default"/>
      </w:rPr>
    </w:lvl>
    <w:lvl w:ilvl="1" w:tplc="941C5C94">
      <w:numFmt w:val="bullet"/>
      <w:lvlText w:val=""/>
      <w:lvlJc w:val="left"/>
      <w:pPr>
        <w:ind w:left="2484" w:hanging="684"/>
      </w:pPr>
      <w:rPr>
        <w:rFonts w:ascii="Symbol" w:eastAsiaTheme="minorHAnsi" w:hAnsi="Symbol" w:cstheme="minorBidi"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164344C8"/>
    <w:multiLevelType w:val="hybridMultilevel"/>
    <w:tmpl w:val="F8E863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8DF68F7"/>
    <w:multiLevelType w:val="hybridMultilevel"/>
    <w:tmpl w:val="4CAA87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8E2598F"/>
    <w:multiLevelType w:val="hybridMultilevel"/>
    <w:tmpl w:val="FAE83608"/>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1A7F26FC"/>
    <w:multiLevelType w:val="hybridMultilevel"/>
    <w:tmpl w:val="CEB0CB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3A24EF"/>
    <w:multiLevelType w:val="multilevel"/>
    <w:tmpl w:val="226CDB84"/>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781468B"/>
    <w:multiLevelType w:val="hybridMultilevel"/>
    <w:tmpl w:val="0D3E76C2"/>
    <w:lvl w:ilvl="0" w:tplc="8328347E">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2133E0F"/>
    <w:multiLevelType w:val="hybridMultilevel"/>
    <w:tmpl w:val="1F6820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6A5372"/>
    <w:multiLevelType w:val="hybridMultilevel"/>
    <w:tmpl w:val="116E27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487EDD"/>
    <w:multiLevelType w:val="hybridMultilevel"/>
    <w:tmpl w:val="921EFC70"/>
    <w:lvl w:ilvl="0" w:tplc="04130003">
      <w:start w:val="1"/>
      <w:numFmt w:val="bullet"/>
      <w:lvlText w:val="o"/>
      <w:lvlJc w:val="left"/>
      <w:pPr>
        <w:ind w:left="720" w:hanging="360"/>
      </w:pPr>
      <w:rPr>
        <w:rFonts w:ascii="Courier New" w:hAnsi="Courier New" w:cs="Courier New" w:hint="default"/>
      </w:rPr>
    </w:lvl>
    <w:lvl w:ilvl="1" w:tplc="04130005">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7415AFD"/>
    <w:multiLevelType w:val="hybridMultilevel"/>
    <w:tmpl w:val="4D2ADD90"/>
    <w:lvl w:ilvl="0" w:tplc="8EFA88C4">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B1A6CB3"/>
    <w:multiLevelType w:val="multilevel"/>
    <w:tmpl w:val="CE9EFDC8"/>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B39153B"/>
    <w:multiLevelType w:val="hybridMultilevel"/>
    <w:tmpl w:val="62EC68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CB040B2"/>
    <w:multiLevelType w:val="hybridMultilevel"/>
    <w:tmpl w:val="66589BAE"/>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nsid w:val="53D31A39"/>
    <w:multiLevelType w:val="hybridMultilevel"/>
    <w:tmpl w:val="8932CAA8"/>
    <w:lvl w:ilvl="0" w:tplc="AC68996E">
      <w:start w:val="9700"/>
      <w:numFmt w:val="decimal"/>
      <w:lvlText w:val="%1"/>
      <w:lvlJc w:val="left"/>
      <w:pPr>
        <w:ind w:left="1836" w:hanging="42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4">
    <w:nsid w:val="66C27AD5"/>
    <w:multiLevelType w:val="hybridMultilevel"/>
    <w:tmpl w:val="11181F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A2719BE"/>
    <w:multiLevelType w:val="hybridMultilevel"/>
    <w:tmpl w:val="7CD2F1C0"/>
    <w:lvl w:ilvl="0" w:tplc="A690917E">
      <w:start w:val="1"/>
      <w:numFmt w:val="decimal"/>
      <w:lvlText w:val="%1."/>
      <w:lvlJc w:val="left"/>
      <w:pPr>
        <w:tabs>
          <w:tab w:val="num" w:pos="1068"/>
        </w:tabs>
        <w:ind w:left="106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B2C5815"/>
    <w:multiLevelType w:val="hybridMultilevel"/>
    <w:tmpl w:val="B276D0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DC27088"/>
    <w:multiLevelType w:val="hybridMultilevel"/>
    <w:tmpl w:val="81FE89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1120EF9"/>
    <w:multiLevelType w:val="hybridMultilevel"/>
    <w:tmpl w:val="540848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F478B1"/>
    <w:multiLevelType w:val="multilevel"/>
    <w:tmpl w:val="06ECC97C"/>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A031DE7"/>
    <w:multiLevelType w:val="hybridMultilevel"/>
    <w:tmpl w:val="EC563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B8169B0"/>
    <w:multiLevelType w:val="hybridMultilevel"/>
    <w:tmpl w:val="B290C3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F512A2E"/>
    <w:multiLevelType w:val="multilevel"/>
    <w:tmpl w:val="DAC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6C19BD"/>
    <w:multiLevelType w:val="multilevel"/>
    <w:tmpl w:val="75F84336"/>
    <w:lvl w:ilvl="0">
      <w:start w:val="4"/>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7"/>
  </w:num>
  <w:num w:numId="2">
    <w:abstractNumId w:val="0"/>
  </w:num>
  <w:num w:numId="3">
    <w:abstractNumId w:val="3"/>
  </w:num>
  <w:num w:numId="4">
    <w:abstractNumId w:val="15"/>
  </w:num>
  <w:num w:numId="5">
    <w:abstractNumId w:val="27"/>
  </w:num>
  <w:num w:numId="6">
    <w:abstractNumId w:val="16"/>
  </w:num>
  <w:num w:numId="7">
    <w:abstractNumId w:val="30"/>
  </w:num>
  <w:num w:numId="8">
    <w:abstractNumId w:val="25"/>
  </w:num>
  <w:num w:numId="9">
    <w:abstractNumId w:val="28"/>
  </w:num>
  <w:num w:numId="10">
    <w:abstractNumId w:val="17"/>
  </w:num>
  <w:num w:numId="11">
    <w:abstractNumId w:val="10"/>
  </w:num>
  <w:num w:numId="12">
    <w:abstractNumId w:val="9"/>
  </w:num>
  <w:num w:numId="13">
    <w:abstractNumId w:val="1"/>
  </w:num>
  <w:num w:numId="14">
    <w:abstractNumId w:val="31"/>
  </w:num>
  <w:num w:numId="15">
    <w:abstractNumId w:val="21"/>
  </w:num>
  <w:num w:numId="16">
    <w:abstractNumId w:val="2"/>
  </w:num>
  <w:num w:numId="17">
    <w:abstractNumId w:val="26"/>
  </w:num>
  <w:num w:numId="18">
    <w:abstractNumId w:val="12"/>
  </w:num>
  <w:num w:numId="19">
    <w:abstractNumId w:val="6"/>
  </w:num>
  <w:num w:numId="20">
    <w:abstractNumId w:val="33"/>
  </w:num>
  <w:num w:numId="21">
    <w:abstractNumId w:val="13"/>
  </w:num>
  <w:num w:numId="22">
    <w:abstractNumId w:val="5"/>
  </w:num>
  <w:num w:numId="23">
    <w:abstractNumId w:val="14"/>
  </w:num>
  <w:num w:numId="24">
    <w:abstractNumId w:val="24"/>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2"/>
  </w:num>
  <w:num w:numId="28">
    <w:abstractNumId w:val="11"/>
  </w:num>
  <w:num w:numId="29">
    <w:abstractNumId w:val="29"/>
  </w:num>
  <w:num w:numId="30">
    <w:abstractNumId w:val="20"/>
  </w:num>
  <w:num w:numId="31">
    <w:abstractNumId w:val="18"/>
  </w:num>
  <w:num w:numId="32">
    <w:abstractNumId w:val="32"/>
  </w:num>
  <w:num w:numId="33">
    <w:abstractNumId w:val="19"/>
  </w:num>
  <w:num w:numId="34">
    <w:abstractNumId w:val="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B2B"/>
    <w:rsid w:val="00021E6B"/>
    <w:rsid w:val="00044589"/>
    <w:rsid w:val="000C100C"/>
    <w:rsid w:val="000D1D78"/>
    <w:rsid w:val="000F5D4A"/>
    <w:rsid w:val="00103B09"/>
    <w:rsid w:val="0013798C"/>
    <w:rsid w:val="00172450"/>
    <w:rsid w:val="001821BD"/>
    <w:rsid w:val="0018720E"/>
    <w:rsid w:val="0019180B"/>
    <w:rsid w:val="001A59CD"/>
    <w:rsid w:val="001B3E46"/>
    <w:rsid w:val="001D34DE"/>
    <w:rsid w:val="001D54AC"/>
    <w:rsid w:val="001E212C"/>
    <w:rsid w:val="001E7DF9"/>
    <w:rsid w:val="001F24F0"/>
    <w:rsid w:val="00220C18"/>
    <w:rsid w:val="00225A52"/>
    <w:rsid w:val="002326E2"/>
    <w:rsid w:val="00233477"/>
    <w:rsid w:val="0023542F"/>
    <w:rsid w:val="0024711F"/>
    <w:rsid w:val="002718D1"/>
    <w:rsid w:val="00283CDD"/>
    <w:rsid w:val="00297D05"/>
    <w:rsid w:val="002C04ED"/>
    <w:rsid w:val="002D4159"/>
    <w:rsid w:val="002F3CB9"/>
    <w:rsid w:val="00312E98"/>
    <w:rsid w:val="00324496"/>
    <w:rsid w:val="00325279"/>
    <w:rsid w:val="00332B92"/>
    <w:rsid w:val="0034688E"/>
    <w:rsid w:val="00352676"/>
    <w:rsid w:val="003561A1"/>
    <w:rsid w:val="00382F83"/>
    <w:rsid w:val="00384224"/>
    <w:rsid w:val="0038614A"/>
    <w:rsid w:val="00386B0A"/>
    <w:rsid w:val="00386BBB"/>
    <w:rsid w:val="0038738C"/>
    <w:rsid w:val="003A1EAC"/>
    <w:rsid w:val="003A2F33"/>
    <w:rsid w:val="003A5A9F"/>
    <w:rsid w:val="003B5FD0"/>
    <w:rsid w:val="003C4C67"/>
    <w:rsid w:val="003E10FF"/>
    <w:rsid w:val="00410943"/>
    <w:rsid w:val="00417DF3"/>
    <w:rsid w:val="00437762"/>
    <w:rsid w:val="0045392C"/>
    <w:rsid w:val="00471E65"/>
    <w:rsid w:val="00472C3E"/>
    <w:rsid w:val="004744C1"/>
    <w:rsid w:val="0048443C"/>
    <w:rsid w:val="00486025"/>
    <w:rsid w:val="00493F73"/>
    <w:rsid w:val="00496D45"/>
    <w:rsid w:val="004A1D0A"/>
    <w:rsid w:val="004A25A8"/>
    <w:rsid w:val="004A7B2B"/>
    <w:rsid w:val="004C7902"/>
    <w:rsid w:val="004F0F1D"/>
    <w:rsid w:val="005048BB"/>
    <w:rsid w:val="00542DE4"/>
    <w:rsid w:val="005455E0"/>
    <w:rsid w:val="00553F6C"/>
    <w:rsid w:val="005B0276"/>
    <w:rsid w:val="005D43B2"/>
    <w:rsid w:val="005E4F9F"/>
    <w:rsid w:val="005F0C98"/>
    <w:rsid w:val="00607F3B"/>
    <w:rsid w:val="006248AA"/>
    <w:rsid w:val="00626967"/>
    <w:rsid w:val="00632AB7"/>
    <w:rsid w:val="00666D64"/>
    <w:rsid w:val="00670408"/>
    <w:rsid w:val="00675282"/>
    <w:rsid w:val="006A0391"/>
    <w:rsid w:val="006C0E90"/>
    <w:rsid w:val="00700999"/>
    <w:rsid w:val="00720A9D"/>
    <w:rsid w:val="00730641"/>
    <w:rsid w:val="007340F7"/>
    <w:rsid w:val="00742DBA"/>
    <w:rsid w:val="007461AB"/>
    <w:rsid w:val="00752BA3"/>
    <w:rsid w:val="00756973"/>
    <w:rsid w:val="007670AA"/>
    <w:rsid w:val="00776B96"/>
    <w:rsid w:val="00794A18"/>
    <w:rsid w:val="007B7A08"/>
    <w:rsid w:val="007C4E3A"/>
    <w:rsid w:val="007D3E22"/>
    <w:rsid w:val="007D623B"/>
    <w:rsid w:val="00806F69"/>
    <w:rsid w:val="008438B2"/>
    <w:rsid w:val="00852556"/>
    <w:rsid w:val="00852D3C"/>
    <w:rsid w:val="008611BB"/>
    <w:rsid w:val="008630F6"/>
    <w:rsid w:val="00864BE7"/>
    <w:rsid w:val="0088738D"/>
    <w:rsid w:val="00891DD0"/>
    <w:rsid w:val="008B272B"/>
    <w:rsid w:val="008B4031"/>
    <w:rsid w:val="008C2474"/>
    <w:rsid w:val="008D6443"/>
    <w:rsid w:val="0090550B"/>
    <w:rsid w:val="00917B58"/>
    <w:rsid w:val="00926DA2"/>
    <w:rsid w:val="009357AA"/>
    <w:rsid w:val="00935973"/>
    <w:rsid w:val="009451F5"/>
    <w:rsid w:val="00955F55"/>
    <w:rsid w:val="00957BFD"/>
    <w:rsid w:val="00964862"/>
    <w:rsid w:val="00990A67"/>
    <w:rsid w:val="009B6E61"/>
    <w:rsid w:val="009D6391"/>
    <w:rsid w:val="009D6703"/>
    <w:rsid w:val="009E5E2A"/>
    <w:rsid w:val="009F324B"/>
    <w:rsid w:val="00A01628"/>
    <w:rsid w:val="00A10568"/>
    <w:rsid w:val="00A1405D"/>
    <w:rsid w:val="00A26C82"/>
    <w:rsid w:val="00A453D4"/>
    <w:rsid w:val="00A52D6D"/>
    <w:rsid w:val="00A73666"/>
    <w:rsid w:val="00A839AA"/>
    <w:rsid w:val="00A93A10"/>
    <w:rsid w:val="00AE3AE4"/>
    <w:rsid w:val="00AE6C27"/>
    <w:rsid w:val="00AE6EF3"/>
    <w:rsid w:val="00B35A34"/>
    <w:rsid w:val="00B36DB9"/>
    <w:rsid w:val="00B43F73"/>
    <w:rsid w:val="00B51B19"/>
    <w:rsid w:val="00B527D3"/>
    <w:rsid w:val="00BA6DF8"/>
    <w:rsid w:val="00BB1332"/>
    <w:rsid w:val="00BC5111"/>
    <w:rsid w:val="00BD3F55"/>
    <w:rsid w:val="00BE07D4"/>
    <w:rsid w:val="00BE2B3E"/>
    <w:rsid w:val="00BE7BD6"/>
    <w:rsid w:val="00BF13E1"/>
    <w:rsid w:val="00C00187"/>
    <w:rsid w:val="00C22D96"/>
    <w:rsid w:val="00C27E3E"/>
    <w:rsid w:val="00C577D1"/>
    <w:rsid w:val="00C61AC2"/>
    <w:rsid w:val="00C62CBF"/>
    <w:rsid w:val="00C96669"/>
    <w:rsid w:val="00CC00BF"/>
    <w:rsid w:val="00CD054B"/>
    <w:rsid w:val="00CE0605"/>
    <w:rsid w:val="00CE5046"/>
    <w:rsid w:val="00CF01AA"/>
    <w:rsid w:val="00D03BD5"/>
    <w:rsid w:val="00D102F2"/>
    <w:rsid w:val="00D14D19"/>
    <w:rsid w:val="00D237C4"/>
    <w:rsid w:val="00D31C96"/>
    <w:rsid w:val="00D3657A"/>
    <w:rsid w:val="00D41274"/>
    <w:rsid w:val="00D43D86"/>
    <w:rsid w:val="00D52FA5"/>
    <w:rsid w:val="00D60177"/>
    <w:rsid w:val="00D64BA8"/>
    <w:rsid w:val="00D9141F"/>
    <w:rsid w:val="00DB35DD"/>
    <w:rsid w:val="00DB40E9"/>
    <w:rsid w:val="00DB7807"/>
    <w:rsid w:val="00DC10B6"/>
    <w:rsid w:val="00DD0448"/>
    <w:rsid w:val="00DF1625"/>
    <w:rsid w:val="00E56B11"/>
    <w:rsid w:val="00E8238F"/>
    <w:rsid w:val="00E8510A"/>
    <w:rsid w:val="00E9069E"/>
    <w:rsid w:val="00E9395A"/>
    <w:rsid w:val="00E965C5"/>
    <w:rsid w:val="00EA7AFD"/>
    <w:rsid w:val="00EB24A8"/>
    <w:rsid w:val="00EC1E2E"/>
    <w:rsid w:val="00EC55A0"/>
    <w:rsid w:val="00ED10D8"/>
    <w:rsid w:val="00ED3B87"/>
    <w:rsid w:val="00F047D8"/>
    <w:rsid w:val="00F26989"/>
    <w:rsid w:val="00F43160"/>
    <w:rsid w:val="00F478AC"/>
    <w:rsid w:val="00F50405"/>
    <w:rsid w:val="00F57803"/>
    <w:rsid w:val="00F64710"/>
    <w:rsid w:val="00F6473E"/>
    <w:rsid w:val="00F66889"/>
    <w:rsid w:val="00F93F19"/>
    <w:rsid w:val="00FA7FA8"/>
    <w:rsid w:val="00FA7FD9"/>
    <w:rsid w:val="00FB3B91"/>
    <w:rsid w:val="00FD15AD"/>
    <w:rsid w:val="00FF46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45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57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54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36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A7B2B"/>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607F3B"/>
    <w:rPr>
      <w:color w:val="0000FF" w:themeColor="hyperlink"/>
      <w:u w:val="single"/>
    </w:rPr>
  </w:style>
  <w:style w:type="paragraph" w:styleId="Title">
    <w:name w:val="Title"/>
    <w:basedOn w:val="Normal"/>
    <w:next w:val="Normal"/>
    <w:link w:val="TitleChar"/>
    <w:uiPriority w:val="10"/>
    <w:qFormat/>
    <w:rsid w:val="004A1D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leChar">
    <w:name w:val="Title Char"/>
    <w:basedOn w:val="DefaultParagraphFont"/>
    <w:link w:val="Title"/>
    <w:uiPriority w:val="10"/>
    <w:rsid w:val="004A1D0A"/>
    <w:rPr>
      <w:rFonts w:asciiTheme="majorHAnsi" w:eastAsiaTheme="majorEastAsia" w:hAnsiTheme="majorHAnsi" w:cstheme="majorBidi"/>
      <w:color w:val="17365D" w:themeColor="text2" w:themeShade="BF"/>
      <w:spacing w:val="5"/>
      <w:kern w:val="28"/>
      <w:sz w:val="52"/>
      <w:szCs w:val="52"/>
      <w:lang w:eastAsia="nl-NL"/>
    </w:rPr>
  </w:style>
  <w:style w:type="paragraph" w:styleId="Subtitle">
    <w:name w:val="Subtitle"/>
    <w:basedOn w:val="Normal"/>
    <w:next w:val="Normal"/>
    <w:link w:val="SubtitleChar"/>
    <w:uiPriority w:val="11"/>
    <w:qFormat/>
    <w:rsid w:val="004A1D0A"/>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SubtitleChar">
    <w:name w:val="Subtitle Char"/>
    <w:basedOn w:val="DefaultParagraphFont"/>
    <w:link w:val="Subtitle"/>
    <w:uiPriority w:val="11"/>
    <w:rsid w:val="004A1D0A"/>
    <w:rPr>
      <w:rFonts w:asciiTheme="majorHAnsi" w:eastAsiaTheme="majorEastAsia" w:hAnsiTheme="majorHAnsi" w:cstheme="majorBidi"/>
      <w:i/>
      <w:iCs/>
      <w:color w:val="4F81BD" w:themeColor="accent1"/>
      <w:spacing w:val="15"/>
      <w:sz w:val="24"/>
      <w:szCs w:val="24"/>
      <w:lang w:eastAsia="nl-NL"/>
    </w:rPr>
  </w:style>
  <w:style w:type="paragraph" w:styleId="BalloonText">
    <w:name w:val="Balloon Text"/>
    <w:basedOn w:val="Normal"/>
    <w:link w:val="BalloonTextChar"/>
    <w:uiPriority w:val="99"/>
    <w:semiHidden/>
    <w:unhideWhenUsed/>
    <w:rsid w:val="004A1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D0A"/>
    <w:rPr>
      <w:rFonts w:ascii="Tahoma" w:hAnsi="Tahoma" w:cs="Tahoma"/>
      <w:sz w:val="16"/>
      <w:szCs w:val="16"/>
    </w:rPr>
  </w:style>
  <w:style w:type="paragraph" w:styleId="PlainText">
    <w:name w:val="Plain Text"/>
    <w:basedOn w:val="Normal"/>
    <w:link w:val="PlainTextChar"/>
    <w:rsid w:val="00DB40E9"/>
    <w:pPr>
      <w:spacing w:after="0" w:line="240" w:lineRule="auto"/>
    </w:pPr>
    <w:rPr>
      <w:rFonts w:ascii="Courier New" w:eastAsia="SimSun" w:hAnsi="Courier New" w:cs="Courier New"/>
      <w:color w:val="003399"/>
      <w:sz w:val="20"/>
      <w:szCs w:val="20"/>
      <w:lang w:eastAsia="zh-CN"/>
    </w:rPr>
  </w:style>
  <w:style w:type="character" w:customStyle="1" w:styleId="PlainTextChar">
    <w:name w:val="Plain Text Char"/>
    <w:basedOn w:val="DefaultParagraphFont"/>
    <w:link w:val="PlainText"/>
    <w:rsid w:val="00DB40E9"/>
    <w:rPr>
      <w:rFonts w:ascii="Courier New" w:eastAsia="SimSun" w:hAnsi="Courier New" w:cs="Courier New"/>
      <w:color w:val="003399"/>
      <w:sz w:val="20"/>
      <w:szCs w:val="20"/>
      <w:lang w:eastAsia="zh-CN"/>
    </w:rPr>
  </w:style>
  <w:style w:type="character" w:customStyle="1" w:styleId="Heading2Char">
    <w:name w:val="Heading 2 Char"/>
    <w:basedOn w:val="DefaultParagraphFont"/>
    <w:link w:val="Heading2"/>
    <w:uiPriority w:val="9"/>
    <w:rsid w:val="009357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54AC"/>
    <w:rPr>
      <w:rFonts w:asciiTheme="majorHAnsi" w:eastAsiaTheme="majorEastAsia" w:hAnsiTheme="majorHAnsi" w:cstheme="majorBidi"/>
      <w:b/>
      <w:bCs/>
      <w:color w:val="4F81BD" w:themeColor="accent1"/>
    </w:rPr>
  </w:style>
  <w:style w:type="paragraph" w:styleId="BodyText">
    <w:name w:val="Body Text"/>
    <w:basedOn w:val="Normal"/>
    <w:link w:val="BodyTextChar"/>
    <w:rsid w:val="001D54AC"/>
    <w:pPr>
      <w:spacing w:after="0" w:line="240" w:lineRule="auto"/>
      <w:jc w:val="both"/>
    </w:pPr>
    <w:rPr>
      <w:rFonts w:ascii="Century Gothic" w:eastAsia="SimSun" w:hAnsi="Century Gothic" w:cs="Arial"/>
      <w:color w:val="003399"/>
      <w:sz w:val="24"/>
      <w:szCs w:val="24"/>
      <w:lang w:eastAsia="zh-CN"/>
    </w:rPr>
  </w:style>
  <w:style w:type="character" w:customStyle="1" w:styleId="BodyTextChar">
    <w:name w:val="Body Text Char"/>
    <w:basedOn w:val="DefaultParagraphFont"/>
    <w:link w:val="BodyText"/>
    <w:rsid w:val="001D54AC"/>
    <w:rPr>
      <w:rFonts w:ascii="Century Gothic" w:eastAsia="SimSun" w:hAnsi="Century Gothic" w:cs="Arial"/>
      <w:color w:val="003399"/>
      <w:sz w:val="24"/>
      <w:szCs w:val="24"/>
      <w:lang w:eastAsia="zh-CN"/>
    </w:rPr>
  </w:style>
  <w:style w:type="paragraph" w:styleId="BodyTextIndent">
    <w:name w:val="Body Text Indent"/>
    <w:basedOn w:val="Normal"/>
    <w:link w:val="BodyTextIndentChar"/>
    <w:uiPriority w:val="99"/>
    <w:semiHidden/>
    <w:unhideWhenUsed/>
    <w:rsid w:val="00A73666"/>
    <w:pPr>
      <w:spacing w:after="120"/>
      <w:ind w:left="283"/>
    </w:pPr>
  </w:style>
  <w:style w:type="character" w:customStyle="1" w:styleId="BodyTextIndentChar">
    <w:name w:val="Body Text Indent Char"/>
    <w:basedOn w:val="DefaultParagraphFont"/>
    <w:link w:val="BodyTextIndent"/>
    <w:uiPriority w:val="99"/>
    <w:semiHidden/>
    <w:rsid w:val="00A73666"/>
  </w:style>
  <w:style w:type="character" w:customStyle="1" w:styleId="Heading4Char">
    <w:name w:val="Heading 4 Char"/>
    <w:basedOn w:val="DefaultParagraphFont"/>
    <w:link w:val="Heading4"/>
    <w:uiPriority w:val="9"/>
    <w:rsid w:val="00A73666"/>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A73666"/>
    <w:rPr>
      <w:sz w:val="16"/>
      <w:szCs w:val="16"/>
    </w:rPr>
  </w:style>
  <w:style w:type="paragraph" w:styleId="CommentText">
    <w:name w:val="annotation text"/>
    <w:basedOn w:val="Normal"/>
    <w:link w:val="CommentTextChar"/>
    <w:uiPriority w:val="99"/>
    <w:semiHidden/>
    <w:unhideWhenUsed/>
    <w:rsid w:val="00A73666"/>
    <w:pPr>
      <w:spacing w:line="240" w:lineRule="auto"/>
    </w:pPr>
    <w:rPr>
      <w:sz w:val="20"/>
      <w:szCs w:val="20"/>
    </w:rPr>
  </w:style>
  <w:style w:type="character" w:customStyle="1" w:styleId="CommentTextChar">
    <w:name w:val="Comment Text Char"/>
    <w:basedOn w:val="DefaultParagraphFont"/>
    <w:link w:val="CommentText"/>
    <w:uiPriority w:val="99"/>
    <w:semiHidden/>
    <w:rsid w:val="00A73666"/>
    <w:rPr>
      <w:sz w:val="20"/>
      <w:szCs w:val="20"/>
    </w:rPr>
  </w:style>
  <w:style w:type="paragraph" w:styleId="CommentSubject">
    <w:name w:val="annotation subject"/>
    <w:basedOn w:val="CommentText"/>
    <w:next w:val="CommentText"/>
    <w:link w:val="CommentSubjectChar"/>
    <w:uiPriority w:val="99"/>
    <w:semiHidden/>
    <w:unhideWhenUsed/>
    <w:rsid w:val="00A73666"/>
    <w:rPr>
      <w:b/>
      <w:bCs/>
    </w:rPr>
  </w:style>
  <w:style w:type="character" w:customStyle="1" w:styleId="CommentSubjectChar">
    <w:name w:val="Comment Subject Char"/>
    <w:basedOn w:val="CommentTextChar"/>
    <w:link w:val="CommentSubject"/>
    <w:uiPriority w:val="99"/>
    <w:semiHidden/>
    <w:rsid w:val="00A73666"/>
    <w:rPr>
      <w:b/>
      <w:bCs/>
      <w:sz w:val="20"/>
      <w:szCs w:val="20"/>
    </w:rPr>
  </w:style>
  <w:style w:type="paragraph" w:styleId="NormalWeb">
    <w:name w:val="Normal (Web)"/>
    <w:basedOn w:val="Normal"/>
    <w:uiPriority w:val="99"/>
    <w:semiHidden/>
    <w:unhideWhenUsed/>
    <w:rsid w:val="008630F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8630F6"/>
    <w:rPr>
      <w:b/>
      <w:bCs/>
    </w:rPr>
  </w:style>
  <w:style w:type="paragraph" w:styleId="NoSpacing">
    <w:name w:val="No Spacing"/>
    <w:uiPriority w:val="1"/>
    <w:qFormat/>
    <w:rsid w:val="008630F6"/>
    <w:pPr>
      <w:spacing w:after="0" w:line="240" w:lineRule="auto"/>
    </w:pPr>
  </w:style>
  <w:style w:type="paragraph" w:styleId="ListParagraph">
    <w:name w:val="List Paragraph"/>
    <w:basedOn w:val="Normal"/>
    <w:uiPriority w:val="34"/>
    <w:qFormat/>
    <w:rsid w:val="003C4C67"/>
    <w:pPr>
      <w:ind w:left="720"/>
      <w:contextualSpacing/>
    </w:pPr>
  </w:style>
  <w:style w:type="character" w:customStyle="1" w:styleId="Heading1Char">
    <w:name w:val="Heading 1 Char"/>
    <w:basedOn w:val="DefaultParagraphFont"/>
    <w:link w:val="Heading1"/>
    <w:uiPriority w:val="9"/>
    <w:rsid w:val="000445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44589"/>
    <w:pPr>
      <w:outlineLvl w:val="9"/>
    </w:pPr>
    <w:rPr>
      <w:lang w:val="en-US" w:eastAsia="ja-JP"/>
    </w:rPr>
  </w:style>
  <w:style w:type="paragraph" w:styleId="TOC1">
    <w:name w:val="toc 1"/>
    <w:basedOn w:val="Normal"/>
    <w:next w:val="Normal"/>
    <w:autoRedefine/>
    <w:uiPriority w:val="39"/>
    <w:unhideWhenUsed/>
    <w:rsid w:val="00044589"/>
    <w:pPr>
      <w:spacing w:after="100"/>
    </w:pPr>
  </w:style>
  <w:style w:type="paragraph" w:styleId="TOC2">
    <w:name w:val="toc 2"/>
    <w:basedOn w:val="Normal"/>
    <w:next w:val="Normal"/>
    <w:autoRedefine/>
    <w:uiPriority w:val="39"/>
    <w:unhideWhenUsed/>
    <w:rsid w:val="00044589"/>
    <w:pPr>
      <w:spacing w:after="100"/>
      <w:ind w:left="220"/>
    </w:pPr>
  </w:style>
  <w:style w:type="paragraph" w:styleId="FootnoteText">
    <w:name w:val="footnote text"/>
    <w:basedOn w:val="Normal"/>
    <w:link w:val="FootnoteTextChar"/>
    <w:uiPriority w:val="99"/>
    <w:semiHidden/>
    <w:unhideWhenUsed/>
    <w:rsid w:val="007306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0641"/>
    <w:rPr>
      <w:sz w:val="20"/>
      <w:szCs w:val="20"/>
    </w:rPr>
  </w:style>
  <w:style w:type="character" w:styleId="FootnoteReference">
    <w:name w:val="footnote reference"/>
    <w:basedOn w:val="DefaultParagraphFont"/>
    <w:uiPriority w:val="99"/>
    <w:semiHidden/>
    <w:unhideWhenUsed/>
    <w:rsid w:val="00730641"/>
    <w:rPr>
      <w:vertAlign w:val="superscript"/>
    </w:rPr>
  </w:style>
  <w:style w:type="paragraph" w:styleId="Header">
    <w:name w:val="header"/>
    <w:basedOn w:val="Normal"/>
    <w:link w:val="HeaderChar"/>
    <w:uiPriority w:val="99"/>
    <w:unhideWhenUsed/>
    <w:rsid w:val="00776B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6B96"/>
  </w:style>
  <w:style w:type="paragraph" w:styleId="Footer">
    <w:name w:val="footer"/>
    <w:basedOn w:val="Normal"/>
    <w:link w:val="FooterChar"/>
    <w:uiPriority w:val="99"/>
    <w:unhideWhenUsed/>
    <w:rsid w:val="00776B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6B96"/>
  </w:style>
  <w:style w:type="table" w:styleId="TableGrid">
    <w:name w:val="Table Grid"/>
    <w:basedOn w:val="TableNormal"/>
    <w:uiPriority w:val="59"/>
    <w:rsid w:val="008B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324B"/>
    <w:rPr>
      <w:color w:val="800080" w:themeColor="followedHyperlink"/>
      <w:u w:val="single"/>
    </w:rPr>
  </w:style>
  <w:style w:type="character" w:styleId="Emphasis">
    <w:name w:val="Emphasis"/>
    <w:basedOn w:val="DefaultParagraphFont"/>
    <w:uiPriority w:val="20"/>
    <w:qFormat/>
    <w:rsid w:val="00E965C5"/>
    <w:rPr>
      <w:i/>
      <w:iCs/>
    </w:rPr>
  </w:style>
  <w:style w:type="numbering" w:customStyle="1" w:styleId="Singlepunch">
    <w:name w:val="Single punch"/>
    <w:rsid w:val="00CF01AA"/>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45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57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54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36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A7B2B"/>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607F3B"/>
    <w:rPr>
      <w:color w:val="0000FF" w:themeColor="hyperlink"/>
      <w:u w:val="single"/>
    </w:rPr>
  </w:style>
  <w:style w:type="paragraph" w:styleId="Title">
    <w:name w:val="Title"/>
    <w:basedOn w:val="Normal"/>
    <w:next w:val="Normal"/>
    <w:link w:val="TitleChar"/>
    <w:uiPriority w:val="10"/>
    <w:qFormat/>
    <w:rsid w:val="004A1D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leChar">
    <w:name w:val="Title Char"/>
    <w:basedOn w:val="DefaultParagraphFont"/>
    <w:link w:val="Title"/>
    <w:uiPriority w:val="10"/>
    <w:rsid w:val="004A1D0A"/>
    <w:rPr>
      <w:rFonts w:asciiTheme="majorHAnsi" w:eastAsiaTheme="majorEastAsia" w:hAnsiTheme="majorHAnsi" w:cstheme="majorBidi"/>
      <w:color w:val="17365D" w:themeColor="text2" w:themeShade="BF"/>
      <w:spacing w:val="5"/>
      <w:kern w:val="28"/>
      <w:sz w:val="52"/>
      <w:szCs w:val="52"/>
      <w:lang w:eastAsia="nl-NL"/>
    </w:rPr>
  </w:style>
  <w:style w:type="paragraph" w:styleId="Subtitle">
    <w:name w:val="Subtitle"/>
    <w:basedOn w:val="Normal"/>
    <w:next w:val="Normal"/>
    <w:link w:val="SubtitleChar"/>
    <w:uiPriority w:val="11"/>
    <w:qFormat/>
    <w:rsid w:val="004A1D0A"/>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SubtitleChar">
    <w:name w:val="Subtitle Char"/>
    <w:basedOn w:val="DefaultParagraphFont"/>
    <w:link w:val="Subtitle"/>
    <w:uiPriority w:val="11"/>
    <w:rsid w:val="004A1D0A"/>
    <w:rPr>
      <w:rFonts w:asciiTheme="majorHAnsi" w:eastAsiaTheme="majorEastAsia" w:hAnsiTheme="majorHAnsi" w:cstheme="majorBidi"/>
      <w:i/>
      <w:iCs/>
      <w:color w:val="4F81BD" w:themeColor="accent1"/>
      <w:spacing w:val="15"/>
      <w:sz w:val="24"/>
      <w:szCs w:val="24"/>
      <w:lang w:eastAsia="nl-NL"/>
    </w:rPr>
  </w:style>
  <w:style w:type="paragraph" w:styleId="BalloonText">
    <w:name w:val="Balloon Text"/>
    <w:basedOn w:val="Normal"/>
    <w:link w:val="BalloonTextChar"/>
    <w:uiPriority w:val="99"/>
    <w:semiHidden/>
    <w:unhideWhenUsed/>
    <w:rsid w:val="004A1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D0A"/>
    <w:rPr>
      <w:rFonts w:ascii="Tahoma" w:hAnsi="Tahoma" w:cs="Tahoma"/>
      <w:sz w:val="16"/>
      <w:szCs w:val="16"/>
    </w:rPr>
  </w:style>
  <w:style w:type="paragraph" w:styleId="PlainText">
    <w:name w:val="Plain Text"/>
    <w:basedOn w:val="Normal"/>
    <w:link w:val="PlainTextChar"/>
    <w:rsid w:val="00DB40E9"/>
    <w:pPr>
      <w:spacing w:after="0" w:line="240" w:lineRule="auto"/>
    </w:pPr>
    <w:rPr>
      <w:rFonts w:ascii="Courier New" w:eastAsia="SimSun" w:hAnsi="Courier New" w:cs="Courier New"/>
      <w:color w:val="003399"/>
      <w:sz w:val="20"/>
      <w:szCs w:val="20"/>
      <w:lang w:eastAsia="zh-CN"/>
    </w:rPr>
  </w:style>
  <w:style w:type="character" w:customStyle="1" w:styleId="PlainTextChar">
    <w:name w:val="Plain Text Char"/>
    <w:basedOn w:val="DefaultParagraphFont"/>
    <w:link w:val="PlainText"/>
    <w:rsid w:val="00DB40E9"/>
    <w:rPr>
      <w:rFonts w:ascii="Courier New" w:eastAsia="SimSun" w:hAnsi="Courier New" w:cs="Courier New"/>
      <w:color w:val="003399"/>
      <w:sz w:val="20"/>
      <w:szCs w:val="20"/>
      <w:lang w:eastAsia="zh-CN"/>
    </w:rPr>
  </w:style>
  <w:style w:type="character" w:customStyle="1" w:styleId="Heading2Char">
    <w:name w:val="Heading 2 Char"/>
    <w:basedOn w:val="DefaultParagraphFont"/>
    <w:link w:val="Heading2"/>
    <w:uiPriority w:val="9"/>
    <w:rsid w:val="009357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54AC"/>
    <w:rPr>
      <w:rFonts w:asciiTheme="majorHAnsi" w:eastAsiaTheme="majorEastAsia" w:hAnsiTheme="majorHAnsi" w:cstheme="majorBidi"/>
      <w:b/>
      <w:bCs/>
      <w:color w:val="4F81BD" w:themeColor="accent1"/>
    </w:rPr>
  </w:style>
  <w:style w:type="paragraph" w:styleId="BodyText">
    <w:name w:val="Body Text"/>
    <w:basedOn w:val="Normal"/>
    <w:link w:val="BodyTextChar"/>
    <w:rsid w:val="001D54AC"/>
    <w:pPr>
      <w:spacing w:after="0" w:line="240" w:lineRule="auto"/>
      <w:jc w:val="both"/>
    </w:pPr>
    <w:rPr>
      <w:rFonts w:ascii="Century Gothic" w:eastAsia="SimSun" w:hAnsi="Century Gothic" w:cs="Arial"/>
      <w:color w:val="003399"/>
      <w:sz w:val="24"/>
      <w:szCs w:val="24"/>
      <w:lang w:eastAsia="zh-CN"/>
    </w:rPr>
  </w:style>
  <w:style w:type="character" w:customStyle="1" w:styleId="BodyTextChar">
    <w:name w:val="Body Text Char"/>
    <w:basedOn w:val="DefaultParagraphFont"/>
    <w:link w:val="BodyText"/>
    <w:rsid w:val="001D54AC"/>
    <w:rPr>
      <w:rFonts w:ascii="Century Gothic" w:eastAsia="SimSun" w:hAnsi="Century Gothic" w:cs="Arial"/>
      <w:color w:val="003399"/>
      <w:sz w:val="24"/>
      <w:szCs w:val="24"/>
      <w:lang w:eastAsia="zh-CN"/>
    </w:rPr>
  </w:style>
  <w:style w:type="paragraph" w:styleId="BodyTextIndent">
    <w:name w:val="Body Text Indent"/>
    <w:basedOn w:val="Normal"/>
    <w:link w:val="BodyTextIndentChar"/>
    <w:uiPriority w:val="99"/>
    <w:semiHidden/>
    <w:unhideWhenUsed/>
    <w:rsid w:val="00A73666"/>
    <w:pPr>
      <w:spacing w:after="120"/>
      <w:ind w:left="283"/>
    </w:pPr>
  </w:style>
  <w:style w:type="character" w:customStyle="1" w:styleId="BodyTextIndentChar">
    <w:name w:val="Body Text Indent Char"/>
    <w:basedOn w:val="DefaultParagraphFont"/>
    <w:link w:val="BodyTextIndent"/>
    <w:uiPriority w:val="99"/>
    <w:semiHidden/>
    <w:rsid w:val="00A73666"/>
  </w:style>
  <w:style w:type="character" w:customStyle="1" w:styleId="Heading4Char">
    <w:name w:val="Heading 4 Char"/>
    <w:basedOn w:val="DefaultParagraphFont"/>
    <w:link w:val="Heading4"/>
    <w:uiPriority w:val="9"/>
    <w:rsid w:val="00A73666"/>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A73666"/>
    <w:rPr>
      <w:sz w:val="16"/>
      <w:szCs w:val="16"/>
    </w:rPr>
  </w:style>
  <w:style w:type="paragraph" w:styleId="CommentText">
    <w:name w:val="annotation text"/>
    <w:basedOn w:val="Normal"/>
    <w:link w:val="CommentTextChar"/>
    <w:uiPriority w:val="99"/>
    <w:semiHidden/>
    <w:unhideWhenUsed/>
    <w:rsid w:val="00A73666"/>
    <w:pPr>
      <w:spacing w:line="240" w:lineRule="auto"/>
    </w:pPr>
    <w:rPr>
      <w:sz w:val="20"/>
      <w:szCs w:val="20"/>
    </w:rPr>
  </w:style>
  <w:style w:type="character" w:customStyle="1" w:styleId="CommentTextChar">
    <w:name w:val="Comment Text Char"/>
    <w:basedOn w:val="DefaultParagraphFont"/>
    <w:link w:val="CommentText"/>
    <w:uiPriority w:val="99"/>
    <w:semiHidden/>
    <w:rsid w:val="00A73666"/>
    <w:rPr>
      <w:sz w:val="20"/>
      <w:szCs w:val="20"/>
    </w:rPr>
  </w:style>
  <w:style w:type="paragraph" w:styleId="CommentSubject">
    <w:name w:val="annotation subject"/>
    <w:basedOn w:val="CommentText"/>
    <w:next w:val="CommentText"/>
    <w:link w:val="CommentSubjectChar"/>
    <w:uiPriority w:val="99"/>
    <w:semiHidden/>
    <w:unhideWhenUsed/>
    <w:rsid w:val="00A73666"/>
    <w:rPr>
      <w:b/>
      <w:bCs/>
    </w:rPr>
  </w:style>
  <w:style w:type="character" w:customStyle="1" w:styleId="CommentSubjectChar">
    <w:name w:val="Comment Subject Char"/>
    <w:basedOn w:val="CommentTextChar"/>
    <w:link w:val="CommentSubject"/>
    <w:uiPriority w:val="99"/>
    <w:semiHidden/>
    <w:rsid w:val="00A73666"/>
    <w:rPr>
      <w:b/>
      <w:bCs/>
      <w:sz w:val="20"/>
      <w:szCs w:val="20"/>
    </w:rPr>
  </w:style>
  <w:style w:type="paragraph" w:styleId="NormalWeb">
    <w:name w:val="Normal (Web)"/>
    <w:basedOn w:val="Normal"/>
    <w:uiPriority w:val="99"/>
    <w:semiHidden/>
    <w:unhideWhenUsed/>
    <w:rsid w:val="008630F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8630F6"/>
    <w:rPr>
      <w:b/>
      <w:bCs/>
    </w:rPr>
  </w:style>
  <w:style w:type="paragraph" w:styleId="NoSpacing">
    <w:name w:val="No Spacing"/>
    <w:uiPriority w:val="1"/>
    <w:qFormat/>
    <w:rsid w:val="008630F6"/>
    <w:pPr>
      <w:spacing w:after="0" w:line="240" w:lineRule="auto"/>
    </w:pPr>
  </w:style>
  <w:style w:type="paragraph" w:styleId="ListParagraph">
    <w:name w:val="List Paragraph"/>
    <w:basedOn w:val="Normal"/>
    <w:uiPriority w:val="34"/>
    <w:qFormat/>
    <w:rsid w:val="003C4C67"/>
    <w:pPr>
      <w:ind w:left="720"/>
      <w:contextualSpacing/>
    </w:pPr>
  </w:style>
  <w:style w:type="character" w:customStyle="1" w:styleId="Heading1Char">
    <w:name w:val="Heading 1 Char"/>
    <w:basedOn w:val="DefaultParagraphFont"/>
    <w:link w:val="Heading1"/>
    <w:uiPriority w:val="9"/>
    <w:rsid w:val="000445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44589"/>
    <w:pPr>
      <w:outlineLvl w:val="9"/>
    </w:pPr>
    <w:rPr>
      <w:lang w:val="en-US" w:eastAsia="ja-JP"/>
    </w:rPr>
  </w:style>
  <w:style w:type="paragraph" w:styleId="TOC1">
    <w:name w:val="toc 1"/>
    <w:basedOn w:val="Normal"/>
    <w:next w:val="Normal"/>
    <w:autoRedefine/>
    <w:uiPriority w:val="39"/>
    <w:unhideWhenUsed/>
    <w:rsid w:val="00044589"/>
    <w:pPr>
      <w:spacing w:after="100"/>
    </w:pPr>
  </w:style>
  <w:style w:type="paragraph" w:styleId="TOC2">
    <w:name w:val="toc 2"/>
    <w:basedOn w:val="Normal"/>
    <w:next w:val="Normal"/>
    <w:autoRedefine/>
    <w:uiPriority w:val="39"/>
    <w:unhideWhenUsed/>
    <w:rsid w:val="00044589"/>
    <w:pPr>
      <w:spacing w:after="100"/>
      <w:ind w:left="220"/>
    </w:pPr>
  </w:style>
  <w:style w:type="paragraph" w:styleId="FootnoteText">
    <w:name w:val="footnote text"/>
    <w:basedOn w:val="Normal"/>
    <w:link w:val="FootnoteTextChar"/>
    <w:uiPriority w:val="99"/>
    <w:semiHidden/>
    <w:unhideWhenUsed/>
    <w:rsid w:val="007306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0641"/>
    <w:rPr>
      <w:sz w:val="20"/>
      <w:szCs w:val="20"/>
    </w:rPr>
  </w:style>
  <w:style w:type="character" w:styleId="FootnoteReference">
    <w:name w:val="footnote reference"/>
    <w:basedOn w:val="DefaultParagraphFont"/>
    <w:uiPriority w:val="99"/>
    <w:semiHidden/>
    <w:unhideWhenUsed/>
    <w:rsid w:val="00730641"/>
    <w:rPr>
      <w:vertAlign w:val="superscript"/>
    </w:rPr>
  </w:style>
  <w:style w:type="paragraph" w:styleId="Header">
    <w:name w:val="header"/>
    <w:basedOn w:val="Normal"/>
    <w:link w:val="HeaderChar"/>
    <w:uiPriority w:val="99"/>
    <w:unhideWhenUsed/>
    <w:rsid w:val="00776B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6B96"/>
  </w:style>
  <w:style w:type="paragraph" w:styleId="Footer">
    <w:name w:val="footer"/>
    <w:basedOn w:val="Normal"/>
    <w:link w:val="FooterChar"/>
    <w:uiPriority w:val="99"/>
    <w:unhideWhenUsed/>
    <w:rsid w:val="00776B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6B96"/>
  </w:style>
  <w:style w:type="table" w:styleId="TableGrid">
    <w:name w:val="Table Grid"/>
    <w:basedOn w:val="TableNormal"/>
    <w:uiPriority w:val="59"/>
    <w:rsid w:val="008B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324B"/>
    <w:rPr>
      <w:color w:val="800080" w:themeColor="followedHyperlink"/>
      <w:u w:val="single"/>
    </w:rPr>
  </w:style>
  <w:style w:type="character" w:styleId="Emphasis">
    <w:name w:val="Emphasis"/>
    <w:basedOn w:val="DefaultParagraphFont"/>
    <w:uiPriority w:val="20"/>
    <w:qFormat/>
    <w:rsid w:val="00E965C5"/>
    <w:rPr>
      <w:i/>
      <w:iCs/>
    </w:rPr>
  </w:style>
  <w:style w:type="numbering" w:customStyle="1" w:styleId="Singlepunch">
    <w:name w:val="Single punch"/>
    <w:rsid w:val="00CF01AA"/>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3058">
      <w:bodyDiv w:val="1"/>
      <w:marLeft w:val="0"/>
      <w:marRight w:val="0"/>
      <w:marTop w:val="0"/>
      <w:marBottom w:val="0"/>
      <w:divBdr>
        <w:top w:val="none" w:sz="0" w:space="0" w:color="auto"/>
        <w:left w:val="none" w:sz="0" w:space="0" w:color="auto"/>
        <w:bottom w:val="none" w:sz="0" w:space="0" w:color="auto"/>
        <w:right w:val="none" w:sz="0" w:space="0" w:color="auto"/>
      </w:divBdr>
    </w:div>
    <w:div w:id="555317183">
      <w:bodyDiv w:val="1"/>
      <w:marLeft w:val="0"/>
      <w:marRight w:val="0"/>
      <w:marTop w:val="0"/>
      <w:marBottom w:val="0"/>
      <w:divBdr>
        <w:top w:val="none" w:sz="0" w:space="0" w:color="auto"/>
        <w:left w:val="none" w:sz="0" w:space="0" w:color="auto"/>
        <w:bottom w:val="none" w:sz="0" w:space="0" w:color="auto"/>
        <w:right w:val="none" w:sz="0" w:space="0" w:color="auto"/>
      </w:divBdr>
    </w:div>
    <w:div w:id="663970730">
      <w:bodyDiv w:val="1"/>
      <w:marLeft w:val="0"/>
      <w:marRight w:val="0"/>
      <w:marTop w:val="0"/>
      <w:marBottom w:val="0"/>
      <w:divBdr>
        <w:top w:val="none" w:sz="0" w:space="0" w:color="auto"/>
        <w:left w:val="none" w:sz="0" w:space="0" w:color="auto"/>
        <w:bottom w:val="none" w:sz="0" w:space="0" w:color="auto"/>
        <w:right w:val="none" w:sz="0" w:space="0" w:color="auto"/>
      </w:divBdr>
    </w:div>
    <w:div w:id="862667768">
      <w:bodyDiv w:val="1"/>
      <w:marLeft w:val="0"/>
      <w:marRight w:val="0"/>
      <w:marTop w:val="0"/>
      <w:marBottom w:val="0"/>
      <w:divBdr>
        <w:top w:val="none" w:sz="0" w:space="0" w:color="auto"/>
        <w:left w:val="none" w:sz="0" w:space="0" w:color="auto"/>
        <w:bottom w:val="none" w:sz="0" w:space="0" w:color="auto"/>
        <w:right w:val="none" w:sz="0" w:space="0" w:color="auto"/>
      </w:divBdr>
    </w:div>
    <w:div w:id="1018117040">
      <w:bodyDiv w:val="1"/>
      <w:marLeft w:val="0"/>
      <w:marRight w:val="0"/>
      <w:marTop w:val="0"/>
      <w:marBottom w:val="0"/>
      <w:divBdr>
        <w:top w:val="none" w:sz="0" w:space="0" w:color="auto"/>
        <w:left w:val="none" w:sz="0" w:space="0" w:color="auto"/>
        <w:bottom w:val="none" w:sz="0" w:space="0" w:color="auto"/>
        <w:right w:val="none" w:sz="0" w:space="0" w:color="auto"/>
      </w:divBdr>
    </w:div>
    <w:div w:id="118798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ug.nl/education/lerarenopleiding/onderzoek/inductie/handreiking2015mh.pdf" TargetMode="External"/><Relationship Id="rId18" Type="http://schemas.openxmlformats.org/officeDocument/2006/relationships/hyperlink" Target="mailto:saskia.frenken@duo.nl"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mailto:lonie@rug.nl" TargetMode="External"/><Relationship Id="rId34" Type="http://schemas.openxmlformats.org/officeDocument/2006/relationships/hyperlink" Target="https://www.delerarenagenda.nl/de-lerarenagenda" TargetMode="External"/><Relationship Id="rId7" Type="http://schemas.openxmlformats.org/officeDocument/2006/relationships/webSettings" Target="webSettings.xml"/><Relationship Id="rId12" Type="http://schemas.openxmlformats.org/officeDocument/2006/relationships/hyperlink" Target="http://www.begeleidingstartendeleraren.nl/contact/" TargetMode="External"/><Relationship Id="rId17" Type="http://schemas.openxmlformats.org/officeDocument/2006/relationships/hyperlink" Target="http://bsl-utrecht.nl/wp-content/uploads/sites/62/2015/11/Brochure-BSL-Een-Sterk-Begin.pdf" TargetMode="External"/><Relationship Id="rId25" Type="http://schemas.openxmlformats.org/officeDocument/2006/relationships/footer" Target="footer2.xml"/><Relationship Id="rId33" Type="http://schemas.openxmlformats.org/officeDocument/2006/relationships/hyperlink" Target="https://www.delerarenagenda.nl/de-lerarenagenda" TargetMode="External"/><Relationship Id="rId2" Type="http://schemas.openxmlformats.org/officeDocument/2006/relationships/customXml" Target="../customXml/item2.xml"/><Relationship Id="rId16" Type="http://schemas.openxmlformats.org/officeDocument/2006/relationships/hyperlink" Target="mailto:lonie@rug.nl" TargetMode="External"/><Relationship Id="rId20" Type="http://schemas.openxmlformats.org/officeDocument/2006/relationships/hyperlink" Target="http://www.begeleidingstartendeleraren.nl/contac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nie@rug.nl" TargetMode="External"/><Relationship Id="rId24" Type="http://schemas.openxmlformats.org/officeDocument/2006/relationships/footer" Target="footer1.xml"/><Relationship Id="rId32" Type="http://schemas.openxmlformats.org/officeDocument/2006/relationships/hyperlink" Target="https://www.delerarenagenda.nl/de-lerarenagenda" TargetMode="Externa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www.delerarenagenda.nl/de-lerarenagenda" TargetMode="External"/><Relationship Id="rId19" Type="http://schemas.openxmlformats.org/officeDocument/2006/relationships/hyperlink" Target="http://www.rug.nl/education/lerarenopleiding/onderzoek/inductie/handreiking2015mh.pdf"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Dit document beschrijft de dataverzameling ten behoeve van het landelijk onderzoek naar regionale inwerktrajecten van het BSL-project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FF80D3-519A-4558-AC61-08D8BCAA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466B87FF.dotm</Template>
  <TotalTime>0</TotalTime>
  <Pages>23</Pages>
  <Words>6493</Words>
  <Characters>35714</Characters>
  <Application>Microsoft Office Word</Application>
  <DocSecurity>4</DocSecurity>
  <Lines>297</Lines>
  <Paragraphs>84</Paragraphs>
  <ScaleCrop>false</ScaleCrop>
  <HeadingPairs>
    <vt:vector size="2" baseType="variant">
      <vt:variant>
        <vt:lpstr>Title</vt:lpstr>
      </vt:variant>
      <vt:variant>
        <vt:i4>1</vt:i4>
      </vt:variant>
    </vt:vector>
  </HeadingPairs>
  <TitlesOfParts>
    <vt:vector size="1" baseType="lpstr">
      <vt:lpstr>Landelijk Onderzoek naar inductie effecten</vt:lpstr>
    </vt:vector>
  </TitlesOfParts>
  <Company>University of Groningen</Company>
  <LinksUpToDate>false</LinksUpToDate>
  <CharactersWithSpaces>42123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Landelijk Onderzoek naar inductie effecten</dc:title>
  <dc:subject>LONIE</dc:subject>
  <dc:creator>P224738</dc:creator>
  <cp:lastModifiedBy>Vissers, R.J.C.M. (Renske)</cp:lastModifiedBy>
  <cp:revision>2</cp:revision>
  <cp:lastPrinted>2016-08-26T13:33:00Z</cp:lastPrinted>
  <dcterms:created xsi:type="dcterms:W3CDTF">2016-10-11T10:04:00Z</dcterms:created>
  <dcterms:modified xsi:type="dcterms:W3CDTF">2016-10-11T10:04:00Z</dcterms:modified>
</cp:coreProperties>
</file>