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705" w:rsidRPr="00386BBB" w:rsidRDefault="00DD5705" w:rsidP="00DD5705">
      <w:pPr>
        <w:pStyle w:val="Heading1"/>
      </w:pPr>
      <w:bookmarkStart w:id="0" w:name="_Toc459967113"/>
      <w:bookmarkStart w:id="1" w:name="_GoBack"/>
      <w:bookmarkEnd w:id="1"/>
      <w:r w:rsidRPr="00386BBB">
        <w:t>Richtlijnen voor de observator</w:t>
      </w:r>
      <w:bookmarkEnd w:id="0"/>
      <w:r w:rsidRPr="00386BBB">
        <w:t xml:space="preserve">  </w:t>
      </w:r>
    </w:p>
    <w:p w:rsidR="00DD5705" w:rsidRPr="001E7DF9" w:rsidRDefault="00DD5705" w:rsidP="00DD5705">
      <w:pPr>
        <w:spacing w:after="0"/>
        <w:rPr>
          <w:rFonts w:ascii="Calibri" w:hAnsi="Calibri" w:cs="Calibri"/>
        </w:rPr>
      </w:pPr>
      <w:r w:rsidRPr="001E7DF9">
        <w:rPr>
          <w:rFonts w:cs="Arial"/>
          <w:bCs/>
        </w:rPr>
        <w:t xml:space="preserve">Uw school neemt deel aan het landelijk project “Begeleiding Startende Leraren” (BSL). </w:t>
      </w:r>
      <w:r w:rsidRPr="001E7DF9">
        <w:rPr>
          <w:rFonts w:ascii="Calibri" w:hAnsi="Calibri" w:cs="Calibri"/>
        </w:rPr>
        <w:t xml:space="preserve">De begeleiding van starters staat hoog op de agenda van het ministerie van Onderwijs, Cultuur en Wetenschap (OCW). Minister Bussemaker heeft de ambitie om inductietrajecten op 50-80% van de scholen in het voortgezet onderwijs te realiseren. Zie voor meer informatie hierover de website </w:t>
      </w:r>
      <w:hyperlink r:id="rId8" w:history="1">
        <w:r w:rsidRPr="001E7DF9">
          <w:rPr>
            <w:rStyle w:val="Hyperlink"/>
            <w:rFonts w:ascii="Calibri" w:hAnsi="Calibri" w:cs="Calibri"/>
          </w:rPr>
          <w:t>https://www.delerarenagenda.nl/de-lerarenagenda</w:t>
        </w:r>
      </w:hyperlink>
      <w:r w:rsidRPr="001E7DF9">
        <w:rPr>
          <w:rFonts w:ascii="Calibri" w:hAnsi="Calibri" w:cs="Calibri"/>
        </w:rPr>
        <w:t xml:space="preserve"> met speciale aandacht voor agendapunt vier. </w:t>
      </w:r>
    </w:p>
    <w:p w:rsidR="00DD5705" w:rsidRDefault="00DD5705" w:rsidP="00DD5705">
      <w:pPr>
        <w:spacing w:after="0" w:line="240" w:lineRule="auto"/>
        <w:rPr>
          <w:rFonts w:ascii="Calibri" w:hAnsi="Calibri" w:cs="Calibri"/>
        </w:rPr>
      </w:pPr>
    </w:p>
    <w:p w:rsidR="00DD5705" w:rsidRPr="00542DE4" w:rsidRDefault="00DD5705" w:rsidP="00DD5705">
      <w:pPr>
        <w:rPr>
          <w:rFonts w:ascii="Calibri" w:hAnsi="Calibri" w:cs="Calibri"/>
        </w:rPr>
      </w:pPr>
      <w:r w:rsidRPr="00542DE4">
        <w:rPr>
          <w:rFonts w:cs="Arial"/>
          <w:bCs/>
        </w:rPr>
        <w:t xml:space="preserve">De lerarenopleiding van de </w:t>
      </w:r>
      <w:r>
        <w:rPr>
          <w:rFonts w:cs="Arial"/>
          <w:bCs/>
        </w:rPr>
        <w:t>RUG</w:t>
      </w:r>
      <w:r w:rsidRPr="00542DE4">
        <w:rPr>
          <w:rFonts w:cs="Arial"/>
          <w:bCs/>
        </w:rPr>
        <w:t xml:space="preserve"> onderzoekt landelijk de effecten van deze inwerktrajecten. De lerarenopleidingen</w:t>
      </w:r>
      <w:r>
        <w:rPr>
          <w:rFonts w:cs="Arial"/>
          <w:bCs/>
        </w:rPr>
        <w:t xml:space="preserve"> </w:t>
      </w:r>
      <w:r w:rsidRPr="00542DE4">
        <w:rPr>
          <w:rFonts w:cs="Arial"/>
          <w:bCs/>
        </w:rPr>
        <w:t xml:space="preserve">van Nederland ondersteunen de scholen bij de ontwikkeling van inwerktrajecten in hun regio. Uw school wordt ondersteund door de universiteit en/of hogeschool uit uw regio. Het effectonderzoek heeft als doel antwoord te geven op de vraag of beginnende docenten (nog) effectiever ondersteund kunnen worden in de eerste jaren van hun loopbaan. Er worden gegevens verzameld over de kwaliteit van het pedagogisch-didactisch handelen van beginnende docenten over een periode van drie jaar, zowel via observaties door getrainde observatoren als via </w:t>
      </w:r>
      <w:proofErr w:type="spellStart"/>
      <w:r w:rsidRPr="00542DE4">
        <w:rPr>
          <w:rFonts w:cs="Arial"/>
          <w:bCs/>
        </w:rPr>
        <w:t>leerlingvragenlijsten</w:t>
      </w:r>
      <w:proofErr w:type="spellEnd"/>
      <w:r w:rsidRPr="00542DE4">
        <w:rPr>
          <w:rFonts w:cs="Arial"/>
          <w:bCs/>
        </w:rPr>
        <w:t>. Iedere school die meewerkt aan het onderzoek verkrijgt van de regionale (universitaire) lerarenopleiding ondersteuning bij het ontwikkelen van inwerktrajecten voor startende docenten, passend binnen de eigen schoolcultuur. Deze ondersteuning vindt plaats binnen het BSL-project dat door het ministerie van OCW wordt gestimuleerd en gesubsidieerd. Onderstaand vindt u een overzicht met wat er van u verwacht wordt tijdens het onderzoek.</w:t>
      </w:r>
    </w:p>
    <w:p w:rsidR="00DD5705" w:rsidRPr="002F3CB9" w:rsidRDefault="00DD5705" w:rsidP="00DD5705">
      <w:pPr>
        <w:ind w:left="720"/>
        <w:contextualSpacing/>
        <w:rPr>
          <w:b/>
        </w:rPr>
      </w:pPr>
      <w:r w:rsidRPr="002F3CB9">
        <w:rPr>
          <w:b/>
        </w:rPr>
        <w:t>Vooraf:</w:t>
      </w:r>
    </w:p>
    <w:p w:rsidR="00DD5705" w:rsidRPr="00386BBB" w:rsidRDefault="00DD5705" w:rsidP="00DD5705">
      <w:pPr>
        <w:numPr>
          <w:ilvl w:val="0"/>
          <w:numId w:val="1"/>
        </w:numPr>
        <w:contextualSpacing/>
      </w:pPr>
      <w:r w:rsidRPr="00386BBB">
        <w:t>U hebt een "observatie</w:t>
      </w:r>
      <w:r>
        <w:t>-training”</w:t>
      </w:r>
      <w:r w:rsidRPr="00386BBB">
        <w:t xml:space="preserve">- en </w:t>
      </w:r>
      <w:r>
        <w:t xml:space="preserve">eventueel </w:t>
      </w:r>
      <w:r w:rsidRPr="00386BBB">
        <w:t xml:space="preserve">een </w:t>
      </w:r>
      <w:r>
        <w:t>“</w:t>
      </w:r>
      <w:r w:rsidRPr="00386BBB">
        <w:t>begeleiden in de klas training" van een dagdeel gevolgd. Daar heeft u onder de knie gekregen hoe u het observatie</w:t>
      </w:r>
      <w:r>
        <w:t>-</w:t>
      </w:r>
      <w:r w:rsidRPr="00386BBB">
        <w:t xml:space="preserve">instrument dient in te vullen en te gebruiken bij de begeleiding van startende </w:t>
      </w:r>
      <w:r>
        <w:t>docenten</w:t>
      </w:r>
      <w:r w:rsidRPr="00386BBB">
        <w:t>. Daarnaast ontvangt u inloggegevens voor de ICALT</w:t>
      </w:r>
      <w:r>
        <w:t>-a</w:t>
      </w:r>
      <w:r w:rsidRPr="00386BBB">
        <w:t>pp</w:t>
      </w:r>
      <w:r>
        <w:t xml:space="preserve"> (het gebruik van de app is niet verplicht)</w:t>
      </w:r>
      <w:r w:rsidRPr="00386BBB">
        <w:t>.</w:t>
      </w:r>
    </w:p>
    <w:p w:rsidR="00DD5705" w:rsidRPr="00386BBB" w:rsidRDefault="00DD5705" w:rsidP="00DD5705">
      <w:pPr>
        <w:ind w:left="720"/>
        <w:contextualSpacing/>
      </w:pPr>
    </w:p>
    <w:p w:rsidR="00DD5705" w:rsidRPr="00386BBB" w:rsidRDefault="00DD5705" w:rsidP="00DD5705">
      <w:pPr>
        <w:ind w:left="720"/>
        <w:contextualSpacing/>
        <w:rPr>
          <w:b/>
        </w:rPr>
      </w:pPr>
      <w:r w:rsidRPr="00386BBB">
        <w:rPr>
          <w:b/>
        </w:rPr>
        <w:t>Wat wordt er van u verwacht?</w:t>
      </w:r>
    </w:p>
    <w:p w:rsidR="00DD5705" w:rsidRPr="00386BBB" w:rsidRDefault="00DD5705" w:rsidP="00DD5705">
      <w:pPr>
        <w:numPr>
          <w:ilvl w:val="0"/>
          <w:numId w:val="1"/>
        </w:numPr>
        <w:contextualSpacing/>
      </w:pPr>
      <w:r w:rsidRPr="00386BBB">
        <w:t xml:space="preserve">U heeft minstens één startende </w:t>
      </w:r>
      <w:r>
        <w:t>docent</w:t>
      </w:r>
      <w:r w:rsidRPr="00386BBB">
        <w:t xml:space="preserve"> onder uw hoede en maakt de afspraak voor de les die u observeert. </w:t>
      </w:r>
    </w:p>
    <w:p w:rsidR="00DD5705" w:rsidRPr="00386BBB" w:rsidRDefault="00DD5705" w:rsidP="00DD5705">
      <w:pPr>
        <w:ind w:left="720"/>
        <w:contextualSpacing/>
      </w:pPr>
    </w:p>
    <w:p w:rsidR="00DD5705" w:rsidRPr="00DF1625" w:rsidRDefault="00DD5705" w:rsidP="00DD5705">
      <w:pPr>
        <w:numPr>
          <w:ilvl w:val="0"/>
          <w:numId w:val="1"/>
        </w:numPr>
        <w:contextualSpacing/>
        <w:rPr>
          <w:color w:val="000000" w:themeColor="text1"/>
        </w:rPr>
      </w:pPr>
      <w:r w:rsidRPr="00386BBB">
        <w:t xml:space="preserve">U voert de observatie uit en vult het formulier in </w:t>
      </w:r>
      <w:r w:rsidRPr="00386BBB">
        <w:rPr>
          <w:b/>
        </w:rPr>
        <w:t xml:space="preserve">of </w:t>
      </w:r>
      <w:r>
        <w:t>u voert de gegevens in via de a</w:t>
      </w:r>
      <w:r w:rsidRPr="00386BBB">
        <w:t>pp</w:t>
      </w:r>
      <w:r>
        <w:t>.</w:t>
      </w:r>
      <w:r w:rsidRPr="00386BBB">
        <w:t xml:space="preserve"> Zie</w:t>
      </w:r>
      <w:r>
        <w:t xml:space="preserve"> hieronder instructies voor de a</w:t>
      </w:r>
      <w:r w:rsidRPr="00386BBB">
        <w:t>pp.</w:t>
      </w:r>
      <w:r>
        <w:t xml:space="preserve"> </w:t>
      </w:r>
      <w:r w:rsidRPr="00410943">
        <w:rPr>
          <w:b/>
        </w:rPr>
        <w:t>Let op</w:t>
      </w:r>
      <w:r>
        <w:t xml:space="preserve">: Het is van belang dat alle achtergrondgegevens op </w:t>
      </w:r>
      <w:r w:rsidRPr="00DF1625">
        <w:rPr>
          <w:color w:val="000000" w:themeColor="text1"/>
        </w:rPr>
        <w:t xml:space="preserve">het voorblad volledig en juist worden ingevuld. </w:t>
      </w:r>
    </w:p>
    <w:p w:rsidR="00DD5705" w:rsidRPr="00DF1625" w:rsidRDefault="00DD5705" w:rsidP="00DD5705">
      <w:pPr>
        <w:ind w:left="720"/>
        <w:contextualSpacing/>
        <w:rPr>
          <w:color w:val="000000" w:themeColor="text1"/>
        </w:rPr>
      </w:pPr>
    </w:p>
    <w:p w:rsidR="00DD5705" w:rsidRPr="00DF1625" w:rsidRDefault="00DD5705" w:rsidP="00DD5705">
      <w:pPr>
        <w:numPr>
          <w:ilvl w:val="0"/>
          <w:numId w:val="1"/>
        </w:numPr>
        <w:contextualSpacing/>
      </w:pPr>
      <w:r w:rsidRPr="00DF1625">
        <w:rPr>
          <w:iCs/>
          <w:color w:val="000000" w:themeColor="text1"/>
          <w:shd w:val="clear" w:color="auto" w:fill="FFFFFF"/>
        </w:rPr>
        <w:t>De observatie kunt u als input gebruiken voor de begeleiding van de startende docent.</w:t>
      </w:r>
    </w:p>
    <w:p w:rsidR="00DD5705" w:rsidRPr="00386BBB" w:rsidRDefault="00DD5705" w:rsidP="00DD5705">
      <w:pPr>
        <w:contextualSpacing/>
      </w:pPr>
      <w:r w:rsidRPr="00386BBB">
        <w:t xml:space="preserve"> </w:t>
      </w:r>
    </w:p>
    <w:p w:rsidR="00DD5705" w:rsidRDefault="00DD5705" w:rsidP="00DD5705">
      <w:pPr>
        <w:numPr>
          <w:ilvl w:val="0"/>
          <w:numId w:val="1"/>
        </w:numPr>
        <w:contextualSpacing/>
      </w:pPr>
      <w:r w:rsidRPr="00386BBB">
        <w:rPr>
          <w:b/>
        </w:rPr>
        <w:t>Voor</w:t>
      </w:r>
      <w:r w:rsidRPr="00386BBB">
        <w:t xml:space="preserve"> </w:t>
      </w:r>
      <w:r w:rsidRPr="00BC5111">
        <w:rPr>
          <w:b/>
        </w:rPr>
        <w:t>eind november</w:t>
      </w:r>
      <w:r w:rsidRPr="00386BBB">
        <w:t xml:space="preserve"> heeft u alle startende </w:t>
      </w:r>
      <w:r>
        <w:t>docenten</w:t>
      </w:r>
      <w:r w:rsidRPr="00386BBB">
        <w:t xml:space="preserve"> onder uw hoede </w:t>
      </w:r>
      <w:r>
        <w:t>eenmaal</w:t>
      </w:r>
      <w:r w:rsidRPr="00386BBB">
        <w:t xml:space="preserve"> geobserveerd. </w:t>
      </w:r>
    </w:p>
    <w:p w:rsidR="00DD5705" w:rsidRDefault="00DD5705" w:rsidP="00DD5705">
      <w:pPr>
        <w:ind w:left="720"/>
        <w:contextualSpacing/>
      </w:pPr>
    </w:p>
    <w:p w:rsidR="00DD5705" w:rsidRPr="00386BBB" w:rsidRDefault="00DD5705" w:rsidP="00DD5705">
      <w:pPr>
        <w:numPr>
          <w:ilvl w:val="0"/>
          <w:numId w:val="1"/>
        </w:numPr>
        <w:contextualSpacing/>
      </w:pPr>
      <w:r>
        <w:t>U bewaart van elk lesobservatieformulier een kopie of een digitaal exemplaar.</w:t>
      </w:r>
    </w:p>
    <w:p w:rsidR="00DD5705" w:rsidRPr="00386BBB" w:rsidRDefault="00DD5705" w:rsidP="00DD5705">
      <w:pPr>
        <w:ind w:left="720"/>
        <w:contextualSpacing/>
      </w:pPr>
    </w:p>
    <w:p w:rsidR="00DD5705" w:rsidRDefault="00DD5705" w:rsidP="00DD5705">
      <w:pPr>
        <w:numPr>
          <w:ilvl w:val="0"/>
          <w:numId w:val="1"/>
        </w:numPr>
        <w:contextualSpacing/>
      </w:pPr>
      <w:r>
        <w:t>De</w:t>
      </w:r>
      <w:r w:rsidRPr="00386BBB">
        <w:t xml:space="preserve"> </w:t>
      </w:r>
      <w:r>
        <w:t>originele lesobservatie</w:t>
      </w:r>
      <w:r w:rsidRPr="00386BBB">
        <w:t>formulieren</w:t>
      </w:r>
      <w:r>
        <w:t xml:space="preserve"> kunt u direct of via uw schoolcontactpersoon opsturen naar: </w:t>
      </w:r>
    </w:p>
    <w:p w:rsidR="00DD5705" w:rsidRDefault="00DD5705" w:rsidP="00DD5705">
      <w:pPr>
        <w:pStyle w:val="ListParagraph"/>
      </w:pPr>
    </w:p>
    <w:p w:rsidR="00DD5705" w:rsidRPr="002F3CB9" w:rsidRDefault="00DD5705" w:rsidP="00DD5705">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Lerarenopleiding Rijksuniversiteit Groningen</w:t>
      </w:r>
    </w:p>
    <w:p w:rsidR="00DD5705" w:rsidRPr="002F3CB9" w:rsidRDefault="00DD5705" w:rsidP="00DD5705">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t.a.v. Michelle Helms-Lorenz (LONIE)</w:t>
      </w:r>
    </w:p>
    <w:p w:rsidR="00DD5705" w:rsidRPr="002F3CB9" w:rsidRDefault="00DD5705" w:rsidP="00DD5705">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Antwoordnummer 172 </w:t>
      </w:r>
    </w:p>
    <w:p w:rsidR="00DD5705" w:rsidRPr="003B5FD0" w:rsidRDefault="00DD5705" w:rsidP="00DD5705">
      <w:pPr>
        <w:pStyle w:val="NormalWeb"/>
        <w:numPr>
          <w:ilvl w:val="0"/>
          <w:numId w:val="2"/>
        </w:numPr>
        <w:spacing w:before="0" w:beforeAutospacing="0" w:after="0" w:afterAutospacing="0" w:line="276" w:lineRule="auto"/>
        <w:rPr>
          <w:rFonts w:asciiTheme="minorHAnsi" w:hAnsiTheme="minorHAnsi"/>
          <w:sz w:val="22"/>
          <w:szCs w:val="22"/>
        </w:rPr>
      </w:pPr>
      <w:r w:rsidRPr="002F3CB9">
        <w:rPr>
          <w:rFonts w:asciiTheme="minorHAnsi" w:hAnsiTheme="minorHAnsi"/>
          <w:sz w:val="22"/>
          <w:szCs w:val="22"/>
        </w:rPr>
        <w:t>Groningen</w:t>
      </w:r>
    </w:p>
    <w:p w:rsidR="00DD5705" w:rsidRPr="00386BBB" w:rsidRDefault="00DD5705" w:rsidP="00DD5705">
      <w:pPr>
        <w:ind w:left="720"/>
        <w:contextualSpacing/>
      </w:pPr>
    </w:p>
    <w:p w:rsidR="00DD5705" w:rsidRDefault="00DD5705" w:rsidP="00DD5705">
      <w:pPr>
        <w:numPr>
          <w:ilvl w:val="0"/>
          <w:numId w:val="1"/>
        </w:numPr>
        <w:contextualSpacing/>
      </w:pPr>
      <w:r w:rsidRPr="00386BBB">
        <w:t xml:space="preserve">Dezelfde procedure vindt weer plaats </w:t>
      </w:r>
      <w:r>
        <w:t>in de periode</w:t>
      </w:r>
      <w:r w:rsidRPr="00386BBB">
        <w:t xml:space="preserve"> </w:t>
      </w:r>
      <w:r>
        <w:rPr>
          <w:b/>
        </w:rPr>
        <w:t>maart-</w:t>
      </w:r>
      <w:r w:rsidRPr="00386BBB">
        <w:rPr>
          <w:b/>
        </w:rPr>
        <w:t>mei</w:t>
      </w:r>
      <w:r>
        <w:rPr>
          <w:b/>
        </w:rPr>
        <w:t xml:space="preserve"> </w:t>
      </w:r>
      <w:r w:rsidRPr="005455E0">
        <w:rPr>
          <w:b/>
        </w:rPr>
        <w:t>2017, 2018 en 2019</w:t>
      </w:r>
      <w:r w:rsidRPr="0045405F">
        <w:t>.</w:t>
      </w:r>
      <w:r w:rsidRPr="00386BBB">
        <w:rPr>
          <w:b/>
        </w:rPr>
        <w:t xml:space="preserve"> </w:t>
      </w:r>
      <w:r>
        <w:t>In jaar twee (2018) en jaar drie (2019) vinden geen dataverzamelingsrondes plaats in het najaar (oktober-november).</w:t>
      </w:r>
    </w:p>
    <w:p w:rsidR="00DD5705" w:rsidRDefault="00DD5705" w:rsidP="00DD5705">
      <w:pPr>
        <w:contextualSpacing/>
      </w:pPr>
    </w:p>
    <w:p w:rsidR="00DD5705" w:rsidRPr="00A839AA" w:rsidRDefault="00DD5705" w:rsidP="00DD5705">
      <w:pPr>
        <w:contextualSpacing/>
        <w:rPr>
          <w:b/>
        </w:rPr>
      </w:pPr>
      <w:r w:rsidRPr="00A839AA">
        <w:rPr>
          <w:b/>
        </w:rPr>
        <w:t>Feedback</w:t>
      </w:r>
    </w:p>
    <w:p w:rsidR="00DD5705" w:rsidRPr="00BC5111" w:rsidRDefault="00DD5705" w:rsidP="00DD5705">
      <w:r w:rsidRPr="00BC5111">
        <w:t>Na het verstrijken van de deadline krijgen starters feedback op hun geobserveerde les. Het is daarom van belang dat een lesobservatie tijdig wordt afgenomen en word</w:t>
      </w:r>
      <w:r>
        <w:t>t</w:t>
      </w:r>
      <w:r w:rsidRPr="00BC5111">
        <w:t xml:space="preserve"> opgestuurd naar de RUG. Het niet tijdig afnemen van de lesobservatie verstoort de begeleidingsprogramma’s. Startende docenten krijgen tevens feedback over de mening van de leerlingen die gebruikt kan worden in de begeleiding als de starter dat op prijs stelt. Voor de vergelijkbaarheid van de data is het ook van groot belang dat de metingen synchroon lopen.</w:t>
      </w:r>
    </w:p>
    <w:p w:rsidR="00DD5705" w:rsidRPr="00386BBB" w:rsidRDefault="00DD5705" w:rsidP="00DD5705">
      <w:pPr>
        <w:ind w:left="720"/>
        <w:contextualSpacing/>
        <w:rPr>
          <w:b/>
        </w:rPr>
      </w:pPr>
    </w:p>
    <w:p w:rsidR="00DD5705" w:rsidRPr="00386BBB" w:rsidRDefault="00DD5705" w:rsidP="00DD5705">
      <w:pPr>
        <w:ind w:left="720"/>
        <w:contextualSpacing/>
        <w:rPr>
          <w:b/>
        </w:rPr>
      </w:pPr>
      <w:r w:rsidRPr="00386BBB">
        <w:rPr>
          <w:b/>
        </w:rPr>
        <w:t>Hoe werkt de App?</w:t>
      </w:r>
    </w:p>
    <w:p w:rsidR="00DD5705" w:rsidRPr="00386BBB" w:rsidRDefault="00DD5705" w:rsidP="00DD5705">
      <w:pPr>
        <w:numPr>
          <w:ilvl w:val="0"/>
          <w:numId w:val="1"/>
        </w:numPr>
        <w:contextualSpacing/>
      </w:pPr>
      <w:r w:rsidRPr="00386BBB">
        <w:t>U gaat naar http://www.icalt.nl.</w:t>
      </w:r>
    </w:p>
    <w:p w:rsidR="00DD5705" w:rsidRPr="00386BBB" w:rsidRDefault="00DD5705" w:rsidP="00DD5705">
      <w:pPr>
        <w:numPr>
          <w:ilvl w:val="0"/>
          <w:numId w:val="1"/>
        </w:numPr>
        <w:contextualSpacing/>
      </w:pPr>
      <w:r w:rsidRPr="00386BBB">
        <w:t>U voert de inloggegevens die u van de RUG heeft gekregen in.</w:t>
      </w:r>
    </w:p>
    <w:p w:rsidR="00DD5705" w:rsidRPr="00386BBB" w:rsidRDefault="00DD5705" w:rsidP="00DD5705">
      <w:pPr>
        <w:numPr>
          <w:ilvl w:val="0"/>
          <w:numId w:val="1"/>
        </w:numPr>
        <w:contextualSpacing/>
      </w:pPr>
      <w:r w:rsidRPr="00386BBB">
        <w:t>U klikt op "</w:t>
      </w:r>
      <w:r>
        <w:t>Observaties</w:t>
      </w:r>
      <w:r w:rsidRPr="00386BBB">
        <w:t>"</w:t>
      </w:r>
      <w:r>
        <w:t xml:space="preserve"> links in het menu en op </w:t>
      </w:r>
      <w:r w:rsidRPr="00386BBB">
        <w:t>de "</w:t>
      </w:r>
      <w:r>
        <w:t>Maak</w:t>
      </w:r>
      <w:r w:rsidRPr="00386BBB">
        <w:t xml:space="preserve"> nieuwe observatie" knop.</w:t>
      </w:r>
    </w:p>
    <w:p w:rsidR="00DD5705" w:rsidRPr="00386BBB" w:rsidRDefault="00DD5705" w:rsidP="00DD5705">
      <w:pPr>
        <w:numPr>
          <w:ilvl w:val="0"/>
          <w:numId w:val="1"/>
        </w:numPr>
        <w:contextualSpacing/>
      </w:pPr>
      <w:r w:rsidRPr="00386BBB">
        <w:t>Bij "School" vult u in op welke school de observatie plaatsvindt.</w:t>
      </w:r>
    </w:p>
    <w:p w:rsidR="00DD5705" w:rsidRPr="00386BBB" w:rsidRDefault="00DD5705" w:rsidP="00DD5705">
      <w:pPr>
        <w:numPr>
          <w:ilvl w:val="0"/>
          <w:numId w:val="1"/>
        </w:numPr>
        <w:contextualSpacing/>
      </w:pPr>
      <w:r w:rsidRPr="00386BBB">
        <w:t xml:space="preserve">Bij "Project" vult u in bij welk project de observatie hoort. </w:t>
      </w:r>
      <w:r w:rsidRPr="00386BBB">
        <w:rPr>
          <w:b/>
        </w:rPr>
        <w:t>Het is erg belangrijk dat hierbij het juiste project wordt ingevuld</w:t>
      </w:r>
      <w:r>
        <w:rPr>
          <w:b/>
        </w:rPr>
        <w:t xml:space="preserve">  (anders treft u de betreffende docent niet in de lijst)</w:t>
      </w:r>
      <w:r w:rsidRPr="00386BBB">
        <w:rPr>
          <w:b/>
        </w:rPr>
        <w:t>.</w:t>
      </w:r>
      <w:r>
        <w:rPr>
          <w:b/>
        </w:rPr>
        <w:t xml:space="preserve"> Zie hieronder een overzicht van de projectnamen.</w:t>
      </w:r>
    </w:p>
    <w:p w:rsidR="00DD5705" w:rsidRPr="00386BBB" w:rsidRDefault="00DD5705" w:rsidP="00DD5705">
      <w:pPr>
        <w:numPr>
          <w:ilvl w:val="0"/>
          <w:numId w:val="1"/>
        </w:numPr>
        <w:contextualSpacing/>
      </w:pPr>
      <w:r w:rsidRPr="00386BBB">
        <w:t>Klik op "</w:t>
      </w:r>
      <w:r>
        <w:t>Maak</w:t>
      </w:r>
      <w:r w:rsidRPr="00386BBB">
        <w:t xml:space="preserve"> observatie".</w:t>
      </w:r>
    </w:p>
    <w:p w:rsidR="00DD5705" w:rsidRPr="00386BBB" w:rsidRDefault="00DD5705" w:rsidP="00DD5705">
      <w:pPr>
        <w:numPr>
          <w:ilvl w:val="0"/>
          <w:numId w:val="1"/>
        </w:numPr>
        <w:contextualSpacing/>
      </w:pPr>
      <w:r w:rsidRPr="00386BBB">
        <w:t xml:space="preserve">Vul de aanvullende </w:t>
      </w:r>
      <w:r>
        <w:t>achtergrond</w:t>
      </w:r>
      <w:r w:rsidRPr="00386BBB">
        <w:t>gegevens (Type opleiding, Docent, e</w:t>
      </w:r>
      <w:r>
        <w:t>t cetera</w:t>
      </w:r>
      <w:r w:rsidRPr="00386BBB">
        <w:t>) in.</w:t>
      </w:r>
    </w:p>
    <w:p w:rsidR="00DD5705" w:rsidRPr="00386BBB" w:rsidRDefault="00DD5705" w:rsidP="00DD5705">
      <w:pPr>
        <w:numPr>
          <w:ilvl w:val="0"/>
          <w:numId w:val="1"/>
        </w:numPr>
        <w:contextualSpacing/>
      </w:pPr>
      <w:r w:rsidRPr="00386BBB">
        <w:t>Vul vervolgens de observatie in; links kunt u navigeren tussen de verschillende domeinen. Wilt u bijvoorbeeld beginnen met het invullen van het domein "Veilig en stimulerend leerklimaat", dan klikt u links in het scherm op "Veilig en stimulerend leerklimaat". Vervolgens kunt u binnen dat domein de items scoren (1/2/3/4). Mocht u halverwege willen switchen naar een ander domein, dan klikt u links op een ander domein.</w:t>
      </w:r>
    </w:p>
    <w:p w:rsidR="00DD5705" w:rsidRPr="00386BBB" w:rsidRDefault="00DD5705" w:rsidP="00DD5705">
      <w:pPr>
        <w:numPr>
          <w:ilvl w:val="0"/>
          <w:numId w:val="1"/>
        </w:numPr>
        <w:contextualSpacing/>
      </w:pPr>
      <w:r w:rsidRPr="00386BBB">
        <w:t>Check of u bij alle domeinen de itemscores (1/2/3/4) hebt ingevuld.</w:t>
      </w:r>
    </w:p>
    <w:p w:rsidR="00DD5705" w:rsidRPr="00386BBB" w:rsidRDefault="00DD5705" w:rsidP="00DD5705">
      <w:pPr>
        <w:numPr>
          <w:ilvl w:val="0"/>
          <w:numId w:val="1"/>
        </w:numPr>
        <w:contextualSpacing/>
      </w:pPr>
      <w:r w:rsidRPr="00386BBB">
        <w:t>Bij notities kunt u notities noteren.</w:t>
      </w:r>
    </w:p>
    <w:p w:rsidR="00DD5705" w:rsidRDefault="00DD5705" w:rsidP="00DD5705">
      <w:pPr>
        <w:numPr>
          <w:ilvl w:val="0"/>
          <w:numId w:val="1"/>
        </w:numPr>
        <w:contextualSpacing/>
      </w:pPr>
      <w:r w:rsidRPr="00386BBB">
        <w:t>Bent u klaar met de observatie, druk dan op de knop rechts onder "Verstuur observatie".</w:t>
      </w:r>
    </w:p>
    <w:p w:rsidR="00DD5705" w:rsidRPr="00386BBB" w:rsidRDefault="00DD5705" w:rsidP="00DD5705">
      <w:pPr>
        <w:numPr>
          <w:ilvl w:val="0"/>
          <w:numId w:val="1"/>
        </w:numPr>
        <w:contextualSpacing/>
      </w:pPr>
      <w:r>
        <w:t>In het scherm ‘’Observaties’’ kunt u voltooide observaties downloaden als rapport (knop ‘’Rapport downloaden’’). Tevens kunt u het rapport per e-mail versturen naar de geobserveerde docent (knop ‘’Email rapport’’).</w:t>
      </w:r>
    </w:p>
    <w:p w:rsidR="00DD5705" w:rsidRPr="00386BBB" w:rsidRDefault="00DD5705" w:rsidP="00DD5705">
      <w:pPr>
        <w:spacing w:after="0" w:line="240" w:lineRule="auto"/>
        <w:rPr>
          <w:rFonts w:eastAsia="Times New Roman" w:cs="Arial"/>
          <w:lang w:eastAsia="nl-NL"/>
        </w:rPr>
      </w:pPr>
    </w:p>
    <w:p w:rsidR="00DD5705" w:rsidRDefault="00DD5705" w:rsidP="00DD5705">
      <w:r w:rsidRPr="00386BBB">
        <w:t xml:space="preserve"> </w:t>
      </w:r>
    </w:p>
    <w:p w:rsidR="00DD5705" w:rsidRDefault="00DD5705" w:rsidP="00DD5705"/>
    <w:p w:rsidR="00DD5705" w:rsidRPr="00A16743" w:rsidRDefault="00DD5705" w:rsidP="00DD5705">
      <w:pPr>
        <w:rPr>
          <w:b/>
        </w:rPr>
      </w:pPr>
      <w:r>
        <w:rPr>
          <w:b/>
        </w:rPr>
        <w:lastRenderedPageBreak/>
        <w:t>Overzicht projectnamen: welk project kies ik in de app voor de ICALT-lesobservatie?</w:t>
      </w:r>
    </w:p>
    <w:tbl>
      <w:tblPr>
        <w:tblStyle w:val="TableGrid"/>
        <w:tblW w:w="9180" w:type="dxa"/>
        <w:shd w:val="clear" w:color="auto" w:fill="FFFFFF" w:themeFill="background1"/>
        <w:tblLayout w:type="fixed"/>
        <w:tblLook w:val="04A0" w:firstRow="1" w:lastRow="0" w:firstColumn="1" w:lastColumn="0" w:noHBand="0" w:noVBand="1"/>
      </w:tblPr>
      <w:tblGrid>
        <w:gridCol w:w="1242"/>
        <w:gridCol w:w="1985"/>
        <w:gridCol w:w="1984"/>
        <w:gridCol w:w="1985"/>
        <w:gridCol w:w="1984"/>
      </w:tblGrid>
      <w:tr w:rsidR="00DD5705" w:rsidTr="0028645B">
        <w:tc>
          <w:tcPr>
            <w:tcW w:w="1242" w:type="dxa"/>
            <w:tcBorders>
              <w:tl2br w:val="single" w:sz="4" w:space="0" w:color="auto"/>
            </w:tcBorders>
            <w:shd w:val="clear" w:color="auto" w:fill="FFFFFF" w:themeFill="background1"/>
          </w:tcPr>
          <w:p w:rsidR="00DD5705" w:rsidRDefault="00DD5705" w:rsidP="0028645B">
            <w:pPr>
              <w:jc w:val="right"/>
              <w:rPr>
                <w:b/>
              </w:rPr>
            </w:pPr>
            <w:r>
              <w:rPr>
                <w:b/>
              </w:rPr>
              <w:t>Ronde</w:t>
            </w:r>
          </w:p>
          <w:p w:rsidR="00DD5705" w:rsidRDefault="00DD5705" w:rsidP="0028645B">
            <w:pPr>
              <w:rPr>
                <w:b/>
              </w:rPr>
            </w:pPr>
          </w:p>
          <w:p w:rsidR="00DD5705" w:rsidRPr="00D77545" w:rsidRDefault="00DD5705" w:rsidP="0028645B">
            <w:pPr>
              <w:rPr>
                <w:b/>
              </w:rPr>
            </w:pPr>
            <w:r>
              <w:rPr>
                <w:b/>
              </w:rPr>
              <w:t>Schooljaar</w:t>
            </w:r>
            <w:r w:rsidRPr="00D77545">
              <w:rPr>
                <w:b/>
              </w:rPr>
              <w:t xml:space="preserve">     </w:t>
            </w:r>
          </w:p>
        </w:tc>
        <w:tc>
          <w:tcPr>
            <w:tcW w:w="1985" w:type="dxa"/>
            <w:shd w:val="clear" w:color="auto" w:fill="FFFFFF" w:themeFill="background1"/>
          </w:tcPr>
          <w:p w:rsidR="00DD5705" w:rsidRDefault="00DD5705" w:rsidP="0028645B">
            <w:pPr>
              <w:rPr>
                <w:b/>
              </w:rPr>
            </w:pPr>
            <w:proofErr w:type="spellStart"/>
            <w:r>
              <w:rPr>
                <w:b/>
              </w:rPr>
              <w:t>Dataverzamelings</w:t>
            </w:r>
            <w:proofErr w:type="spellEnd"/>
            <w:r>
              <w:rPr>
                <w:b/>
              </w:rPr>
              <w:t>-ronde 1</w:t>
            </w:r>
          </w:p>
          <w:p w:rsidR="00DD5705" w:rsidRPr="00A16743" w:rsidRDefault="00DD5705" w:rsidP="0028645B">
            <w:pPr>
              <w:rPr>
                <w:b/>
              </w:rPr>
            </w:pPr>
          </w:p>
        </w:tc>
        <w:tc>
          <w:tcPr>
            <w:tcW w:w="1984" w:type="dxa"/>
            <w:shd w:val="clear" w:color="auto" w:fill="FFFFFF" w:themeFill="background1"/>
          </w:tcPr>
          <w:p w:rsidR="00DD5705" w:rsidRPr="00A16743" w:rsidRDefault="00DD5705" w:rsidP="0028645B">
            <w:pPr>
              <w:rPr>
                <w:b/>
              </w:rPr>
            </w:pPr>
            <w:proofErr w:type="spellStart"/>
            <w:r>
              <w:rPr>
                <w:b/>
              </w:rPr>
              <w:t>Dataverzamelings</w:t>
            </w:r>
            <w:proofErr w:type="spellEnd"/>
            <w:r>
              <w:rPr>
                <w:b/>
              </w:rPr>
              <w:t>-ronde 2</w:t>
            </w:r>
          </w:p>
        </w:tc>
        <w:tc>
          <w:tcPr>
            <w:tcW w:w="1985" w:type="dxa"/>
            <w:shd w:val="clear" w:color="auto" w:fill="FFFFFF" w:themeFill="background1"/>
          </w:tcPr>
          <w:p w:rsidR="00DD5705" w:rsidRPr="00A16743" w:rsidRDefault="00DD5705" w:rsidP="0028645B">
            <w:pPr>
              <w:rPr>
                <w:b/>
              </w:rPr>
            </w:pPr>
            <w:proofErr w:type="spellStart"/>
            <w:r>
              <w:rPr>
                <w:b/>
              </w:rPr>
              <w:t>Dataverzamelings</w:t>
            </w:r>
            <w:proofErr w:type="spellEnd"/>
            <w:r>
              <w:rPr>
                <w:b/>
              </w:rPr>
              <w:t>-ronde 3</w:t>
            </w:r>
          </w:p>
        </w:tc>
        <w:tc>
          <w:tcPr>
            <w:tcW w:w="1984" w:type="dxa"/>
            <w:shd w:val="clear" w:color="auto" w:fill="FFFFFF" w:themeFill="background1"/>
          </w:tcPr>
          <w:p w:rsidR="00DD5705" w:rsidRPr="00A16743" w:rsidRDefault="00DD5705" w:rsidP="0028645B">
            <w:pPr>
              <w:rPr>
                <w:b/>
              </w:rPr>
            </w:pPr>
            <w:proofErr w:type="spellStart"/>
            <w:r>
              <w:rPr>
                <w:b/>
              </w:rPr>
              <w:t>Dataverzamelings</w:t>
            </w:r>
            <w:proofErr w:type="spellEnd"/>
            <w:r>
              <w:rPr>
                <w:b/>
              </w:rPr>
              <w:t>-ronde 4</w:t>
            </w:r>
          </w:p>
        </w:tc>
      </w:tr>
      <w:tr w:rsidR="00DD5705" w:rsidTr="0028645B">
        <w:tc>
          <w:tcPr>
            <w:tcW w:w="1242" w:type="dxa"/>
            <w:shd w:val="clear" w:color="auto" w:fill="FFFFFF" w:themeFill="background1"/>
          </w:tcPr>
          <w:p w:rsidR="00DD5705" w:rsidRDefault="00DD5705" w:rsidP="0028645B">
            <w:pPr>
              <w:rPr>
                <w:b/>
              </w:rPr>
            </w:pPr>
          </w:p>
          <w:p w:rsidR="00DD5705" w:rsidRDefault="00DD5705" w:rsidP="0028645B">
            <w:pPr>
              <w:rPr>
                <w:b/>
              </w:rPr>
            </w:pPr>
            <w:r w:rsidRPr="00A16743">
              <w:rPr>
                <w:b/>
              </w:rPr>
              <w:t xml:space="preserve">Starters </w:t>
            </w:r>
          </w:p>
          <w:p w:rsidR="00DD5705" w:rsidRPr="00A16743" w:rsidRDefault="00DD5705" w:rsidP="0028645B">
            <w:pPr>
              <w:rPr>
                <w:b/>
              </w:rPr>
            </w:pPr>
            <w:r w:rsidRPr="00A16743">
              <w:rPr>
                <w:b/>
              </w:rPr>
              <w:t>2014-2015</w:t>
            </w:r>
          </w:p>
        </w:tc>
        <w:tc>
          <w:tcPr>
            <w:tcW w:w="1985" w:type="dxa"/>
            <w:shd w:val="clear" w:color="auto" w:fill="FFFFFF" w:themeFill="background1"/>
          </w:tcPr>
          <w:p w:rsidR="00DD5705" w:rsidRDefault="00DD5705" w:rsidP="0028645B"/>
          <w:p w:rsidR="00DD5705" w:rsidRDefault="00DD5705" w:rsidP="0028645B">
            <w:r>
              <w:t>BSL/LONIE observatieronde 1 2014</w:t>
            </w:r>
          </w:p>
          <w:p w:rsidR="00DD5705" w:rsidRDefault="00DD5705" w:rsidP="0028645B"/>
        </w:tc>
        <w:tc>
          <w:tcPr>
            <w:tcW w:w="1984" w:type="dxa"/>
            <w:shd w:val="clear" w:color="auto" w:fill="FFFFFF" w:themeFill="background1"/>
          </w:tcPr>
          <w:p w:rsidR="00DD5705" w:rsidRDefault="00DD5705" w:rsidP="0028645B"/>
          <w:p w:rsidR="00DD5705" w:rsidRDefault="00DD5705" w:rsidP="0028645B">
            <w:r>
              <w:t>BSL/LONIE observatieronde 2 2015</w:t>
            </w:r>
          </w:p>
        </w:tc>
        <w:tc>
          <w:tcPr>
            <w:tcW w:w="1985" w:type="dxa"/>
            <w:shd w:val="clear" w:color="auto" w:fill="FFFFFF" w:themeFill="background1"/>
          </w:tcPr>
          <w:p w:rsidR="00DD5705" w:rsidRDefault="00DD5705" w:rsidP="0028645B"/>
          <w:p w:rsidR="00DD5705" w:rsidRDefault="00DD5705" w:rsidP="0028645B">
            <w:r>
              <w:t>BSL/LONIE observatieronde 3 2016</w:t>
            </w:r>
          </w:p>
        </w:tc>
        <w:tc>
          <w:tcPr>
            <w:tcW w:w="1984" w:type="dxa"/>
            <w:shd w:val="clear" w:color="auto" w:fill="FFFFFF" w:themeFill="background1"/>
          </w:tcPr>
          <w:p w:rsidR="00DD5705" w:rsidRDefault="00DD5705" w:rsidP="0028645B"/>
          <w:p w:rsidR="00DD5705" w:rsidRDefault="00DD5705" w:rsidP="0028645B">
            <w:r>
              <w:t>BSL/LONIE observatieronde 4 2017</w:t>
            </w:r>
          </w:p>
        </w:tc>
      </w:tr>
      <w:tr w:rsidR="00DD5705" w:rsidTr="0028645B">
        <w:tc>
          <w:tcPr>
            <w:tcW w:w="1242" w:type="dxa"/>
            <w:shd w:val="clear" w:color="auto" w:fill="FFFFFF" w:themeFill="background1"/>
          </w:tcPr>
          <w:p w:rsidR="00DD5705" w:rsidRDefault="00DD5705" w:rsidP="0028645B">
            <w:pPr>
              <w:rPr>
                <w:b/>
              </w:rPr>
            </w:pPr>
          </w:p>
          <w:p w:rsidR="00DD5705" w:rsidRPr="00A16743" w:rsidRDefault="00DD5705" w:rsidP="0028645B">
            <w:pPr>
              <w:rPr>
                <w:b/>
              </w:rPr>
            </w:pPr>
            <w:r w:rsidRPr="00A16743">
              <w:rPr>
                <w:b/>
              </w:rPr>
              <w:t>Starters</w:t>
            </w:r>
          </w:p>
          <w:p w:rsidR="00DD5705" w:rsidRPr="00A16743" w:rsidRDefault="00DD5705" w:rsidP="0028645B">
            <w:pPr>
              <w:rPr>
                <w:b/>
              </w:rPr>
            </w:pPr>
            <w:r w:rsidRPr="00A16743">
              <w:rPr>
                <w:b/>
              </w:rPr>
              <w:t>2015-2016</w:t>
            </w:r>
          </w:p>
        </w:tc>
        <w:tc>
          <w:tcPr>
            <w:tcW w:w="1985" w:type="dxa"/>
            <w:shd w:val="clear" w:color="auto" w:fill="FFFFFF" w:themeFill="background1"/>
          </w:tcPr>
          <w:p w:rsidR="00DD5705" w:rsidRDefault="00DD5705" w:rsidP="0028645B"/>
          <w:p w:rsidR="00DD5705" w:rsidRDefault="00DD5705" w:rsidP="0028645B">
            <w:r>
              <w:t>BSL/LONIE observatieronde 1 2015</w:t>
            </w:r>
          </w:p>
          <w:p w:rsidR="00DD5705" w:rsidRDefault="00DD5705" w:rsidP="0028645B"/>
        </w:tc>
        <w:tc>
          <w:tcPr>
            <w:tcW w:w="1984" w:type="dxa"/>
            <w:shd w:val="clear" w:color="auto" w:fill="FFFFFF" w:themeFill="background1"/>
          </w:tcPr>
          <w:p w:rsidR="00DD5705" w:rsidRDefault="00DD5705" w:rsidP="0028645B"/>
          <w:p w:rsidR="00DD5705" w:rsidRDefault="00DD5705" w:rsidP="0028645B">
            <w:r>
              <w:t>BSL/LONIE observatieronde 2 2016</w:t>
            </w:r>
          </w:p>
        </w:tc>
        <w:tc>
          <w:tcPr>
            <w:tcW w:w="1985" w:type="dxa"/>
            <w:shd w:val="clear" w:color="auto" w:fill="FFFFFF" w:themeFill="background1"/>
          </w:tcPr>
          <w:p w:rsidR="00DD5705" w:rsidRDefault="00DD5705" w:rsidP="0028645B"/>
          <w:p w:rsidR="00DD5705" w:rsidRDefault="00DD5705" w:rsidP="0028645B">
            <w:r>
              <w:t>BSL/LONIE observatieronde 3 2017</w:t>
            </w:r>
          </w:p>
        </w:tc>
        <w:tc>
          <w:tcPr>
            <w:tcW w:w="1984" w:type="dxa"/>
            <w:shd w:val="clear" w:color="auto" w:fill="FFFFFF" w:themeFill="background1"/>
          </w:tcPr>
          <w:p w:rsidR="00DD5705" w:rsidRDefault="00DD5705" w:rsidP="0028645B"/>
          <w:p w:rsidR="00DD5705" w:rsidRDefault="00DD5705" w:rsidP="0028645B">
            <w:r>
              <w:t>BSL/LONIE observatieronde 4 2018</w:t>
            </w:r>
          </w:p>
        </w:tc>
      </w:tr>
      <w:tr w:rsidR="00DD5705" w:rsidTr="0028645B">
        <w:tc>
          <w:tcPr>
            <w:tcW w:w="1242" w:type="dxa"/>
            <w:shd w:val="clear" w:color="auto" w:fill="FFFFFF" w:themeFill="background1"/>
          </w:tcPr>
          <w:p w:rsidR="00DD5705" w:rsidRDefault="00DD5705" w:rsidP="0028645B">
            <w:pPr>
              <w:rPr>
                <w:b/>
              </w:rPr>
            </w:pPr>
          </w:p>
          <w:p w:rsidR="00DD5705" w:rsidRDefault="00DD5705" w:rsidP="0028645B">
            <w:pPr>
              <w:rPr>
                <w:b/>
              </w:rPr>
            </w:pPr>
            <w:r w:rsidRPr="00A16743">
              <w:rPr>
                <w:b/>
              </w:rPr>
              <w:t xml:space="preserve">Starters </w:t>
            </w:r>
          </w:p>
          <w:p w:rsidR="00DD5705" w:rsidRPr="00A16743" w:rsidRDefault="00DD5705" w:rsidP="0028645B">
            <w:pPr>
              <w:rPr>
                <w:b/>
              </w:rPr>
            </w:pPr>
            <w:r w:rsidRPr="00A16743">
              <w:rPr>
                <w:b/>
              </w:rPr>
              <w:t>2016-2017</w:t>
            </w:r>
          </w:p>
        </w:tc>
        <w:tc>
          <w:tcPr>
            <w:tcW w:w="1985" w:type="dxa"/>
            <w:shd w:val="clear" w:color="auto" w:fill="FFFFFF" w:themeFill="background1"/>
          </w:tcPr>
          <w:p w:rsidR="00DD5705" w:rsidRDefault="00DD5705" w:rsidP="0028645B"/>
          <w:p w:rsidR="00DD5705" w:rsidRDefault="00DD5705" w:rsidP="0028645B">
            <w:r>
              <w:t>BSL/LONIE observatieronde 1 2016</w:t>
            </w:r>
          </w:p>
          <w:p w:rsidR="00DD5705" w:rsidRDefault="00DD5705" w:rsidP="0028645B"/>
        </w:tc>
        <w:tc>
          <w:tcPr>
            <w:tcW w:w="1984" w:type="dxa"/>
            <w:shd w:val="clear" w:color="auto" w:fill="FFFFFF" w:themeFill="background1"/>
          </w:tcPr>
          <w:p w:rsidR="00DD5705" w:rsidRDefault="00DD5705" w:rsidP="0028645B"/>
          <w:p w:rsidR="00DD5705" w:rsidRDefault="00DD5705" w:rsidP="0028645B">
            <w:r>
              <w:t>BSL/LONIE observatieronde 2 2017</w:t>
            </w:r>
          </w:p>
        </w:tc>
        <w:tc>
          <w:tcPr>
            <w:tcW w:w="1985" w:type="dxa"/>
            <w:shd w:val="clear" w:color="auto" w:fill="FFFFFF" w:themeFill="background1"/>
          </w:tcPr>
          <w:p w:rsidR="00DD5705" w:rsidRDefault="00DD5705" w:rsidP="0028645B"/>
          <w:p w:rsidR="00DD5705" w:rsidRDefault="00DD5705" w:rsidP="0028645B">
            <w:r>
              <w:t>BSL/LONIE observatieronde 3 2018</w:t>
            </w:r>
          </w:p>
        </w:tc>
        <w:tc>
          <w:tcPr>
            <w:tcW w:w="1984" w:type="dxa"/>
            <w:shd w:val="clear" w:color="auto" w:fill="FFFFFF" w:themeFill="background1"/>
          </w:tcPr>
          <w:p w:rsidR="00DD5705" w:rsidRDefault="00DD5705" w:rsidP="0028645B"/>
          <w:p w:rsidR="00DD5705" w:rsidRDefault="00DD5705" w:rsidP="0028645B">
            <w:r>
              <w:t>BSL/LONIE observatieronde 4 2019</w:t>
            </w:r>
          </w:p>
        </w:tc>
      </w:tr>
    </w:tbl>
    <w:p w:rsidR="00DD5705" w:rsidRDefault="00DD5705" w:rsidP="00DD5705"/>
    <w:p w:rsidR="00DD5705" w:rsidRPr="00386BBB" w:rsidRDefault="00DD5705" w:rsidP="00DD5705"/>
    <w:p w:rsidR="00DD5705" w:rsidRDefault="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Pr="00DD5705" w:rsidRDefault="00DD5705" w:rsidP="00DD5705"/>
    <w:p w:rsidR="00DD5705" w:rsidRDefault="00DD5705" w:rsidP="00DD5705"/>
    <w:p w:rsidR="007A3BF8" w:rsidRPr="00DD5705" w:rsidRDefault="007A3BF8" w:rsidP="00DD5705"/>
    <w:sectPr w:rsidR="007A3BF8" w:rsidRPr="00DD5705">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705" w:rsidRDefault="00DD5705" w:rsidP="00DD5705">
      <w:pPr>
        <w:spacing w:after="0" w:line="240" w:lineRule="auto"/>
      </w:pPr>
      <w:r>
        <w:separator/>
      </w:r>
    </w:p>
  </w:endnote>
  <w:endnote w:type="continuationSeparator" w:id="0">
    <w:p w:rsidR="00DD5705" w:rsidRDefault="00DD5705" w:rsidP="00DD5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705" w:rsidRDefault="00DD5705">
    <w:pPr>
      <w:pStyle w:val="Footer"/>
    </w:pPr>
    <w:r>
      <w:rPr>
        <w:noProof/>
        <w:lang w:eastAsia="nl-NL"/>
      </w:rPr>
      <mc:AlternateContent>
        <mc:Choice Requires="wpg">
          <w:drawing>
            <wp:anchor distT="0" distB="0" distL="114300" distR="114300" simplePos="0" relativeHeight="251659264" behindDoc="0" locked="0" layoutInCell="1" allowOverlap="1" wp14:anchorId="67AE402E" wp14:editId="22E1104F">
              <wp:simplePos x="0" y="0"/>
              <wp:positionH relativeFrom="column">
                <wp:posOffset>271916</wp:posOffset>
              </wp:positionH>
              <wp:positionV relativeFrom="paragraph">
                <wp:posOffset>-103894</wp:posOffset>
              </wp:positionV>
              <wp:extent cx="5245100" cy="482600"/>
              <wp:effectExtent l="0" t="0" r="0" b="0"/>
              <wp:wrapNone/>
              <wp:docPr id="3" name="Group 3"/>
              <wp:cNvGraphicFramePr/>
              <a:graphic xmlns:a="http://schemas.openxmlformats.org/drawingml/2006/main">
                <a:graphicData uri="http://schemas.microsoft.com/office/word/2010/wordprocessingGroup">
                  <wpg:wgp>
                    <wpg:cNvGrpSpPr/>
                    <wpg:grpSpPr>
                      <a:xfrm>
                        <a:off x="0" y="0"/>
                        <a:ext cx="5245100" cy="482600"/>
                        <a:chOff x="0" y="0"/>
                        <a:chExt cx="5245100" cy="482600"/>
                      </a:xfrm>
                    </wpg:grpSpPr>
                    <pic:pic xmlns:pic="http://schemas.openxmlformats.org/drawingml/2006/picture">
                      <pic:nvPicPr>
                        <pic:cNvPr id="5"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60750" y="31750"/>
                          <a:ext cx="520700" cy="38735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25600" cy="450850"/>
                        </a:xfrm>
                        <a:prstGeom prst="rect">
                          <a:avLst/>
                        </a:prstGeom>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470400" y="184150"/>
                          <a:ext cx="774700" cy="177800"/>
                        </a:xfrm>
                        <a:prstGeom prst="rect">
                          <a:avLst/>
                        </a:prstGeom>
                      </pic:spPr>
                    </pic:pic>
                    <pic:pic xmlns:pic="http://schemas.openxmlformats.org/drawingml/2006/picture">
                      <pic:nvPicPr>
                        <pic:cNvPr id="10" name="Picture 10" descr="http://www.uu.nl/sites/default/files/cm_hs_uulogo_rgb-01.jpg"/>
                        <pic:cNvPicPr/>
                      </pic:nvPicPr>
                      <pic:blipFill>
                        <a:blip r:embed="rId4">
                          <a:extLst>
                            <a:ext uri="{28A0092B-C50C-407E-A947-70E740481C1C}">
                              <a14:useLocalDpi xmlns:a14="http://schemas.microsoft.com/office/drawing/2010/main" val="0"/>
                            </a:ext>
                          </a:extLst>
                        </a:blip>
                        <a:srcRect/>
                        <a:stretch>
                          <a:fillRect/>
                        </a:stretch>
                      </pic:blipFill>
                      <pic:spPr bwMode="auto">
                        <a:xfrm>
                          <a:off x="1701800" y="31750"/>
                          <a:ext cx="1447800" cy="450850"/>
                        </a:xfrm>
                        <a:prstGeom prst="rect">
                          <a:avLst/>
                        </a:prstGeom>
                        <a:noFill/>
                        <a:ln>
                          <a:noFill/>
                        </a:ln>
                      </pic:spPr>
                    </pic:pic>
                  </wpg:wgp>
                </a:graphicData>
              </a:graphic>
            </wp:anchor>
          </w:drawing>
        </mc:Choice>
        <mc:Fallback>
          <w:pict>
            <v:group id="Group 3" o:spid="_x0000_s1026" style="position:absolute;margin-left:21.4pt;margin-top:-8.2pt;width:413pt;height:38pt;z-index:251659264" coordsize="52451,482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YU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k3RjExNzQwNzIwNjgxMTkxMDlBNTRFNEU0NDcwRkI8&#10;L3N0RXZ0Omluc3RhbmNlSUQ+CiAgICAgICAgICAgICAgICAgIDxzdEV2dDp3aGVuPjIwMTAtMDgt&#10;MTBUMTU6MjE6NDErMDI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jAxODAxMTc0MDcyMDY4MTE4&#10;RjYyRUMzREIxMDc3MjE3PC9zdEV2dDppbnN0YW5jZUlEPgogICAgICAgICAgICAgICAgICA8c3RF&#10;dnQ6d2hlbj4yMDEwLTA4LTExVDE0OjAzOjU5KzAy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AxODAxMTc0MDcyMDY4MTE5MTA5QzJCNjU5RUY5NTA5PC9z&#10;dEV2dDppbnN0YW5jZUlEPgogICAgICAgICAgICAgICAgICA8c3RFdnQ6d2hlbj4yMDExLTAxLTE5&#10;VDA5OjIzOjA2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AyODAxMTc0&#10;MDcyMDY4MTE5MTA5QzJCNjU5RUY5NTA5PC9zdEV2dDppbnN0YW5jZUlEPgogICAgICAgICAgICAg&#10;ICAgICA8c3RFdnQ6d2hlbj4yMDExLTAxLTE5VDA5OjMxOjQ2KzAxOjAwPC9zdEV2dDp3aGVuPgog&#10;ICAgICAgICAgICAgICAgICA8c3RFdnQ6c29mdHdhcmVBZ2VudD5BZG9iZSBJbGx1c3RyYXRvciBD&#10;UzQ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AzODAxMTc0MDcyMDY4MTE5MTA5QzJCNjU5RUY5NTA5PC9zdEV2&#10;dDppbnN0YW5jZUlEPgogICAgICAgICAgICAgICAgICA8c3RFdnQ6d2hlbj4yMDExLTAxLTE5VDA5&#10;OjUxOjExKzAxOjAw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A0ODAxMTc0MDcy&#10;MDY4MTE5MTA5QzJCNjU5RUY5NTA5PC9zdEV2dDppbnN0YW5jZUlEPgogICAgICAgICAgICAgICAg&#10;ICA8c3RFdnQ6d2hlbj4yMDExLTAxLTE5VDA5OjU0OjE5KzAx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MDE4MDExNzQwNzIwNjgxMThG&#10;NjI5MjZFRThFMzc2MzQ8L3N0RXZ0Omluc3RhbmNlSUQ+CiAgICAgICAgICAgICAgICAgIDxzdEV2&#10;dDp3aGVuPjIwMTEtMDEtMjVUMTM6MDE6MDcrMDE6MDA8L3N0RXZ0OndoZW4+CiAgICAgICAgICAg&#10;ICAgICAgIDxzdEV2dDpzb2Z0d2FyZUFnZW50PkFkb2JlIElsbHVzdHJhdG9yIENTND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I4MDExNzQwNzIwNjgxMThGNjI5MjZFRThFMzc2MzQ8L3N0RXZ0Omluc3RhbmNl&#10;SUQ+CiAgICAgICAgICAgICAgICAgIDxzdEV2dDp3aGVuPjIwMTEtMDEtMjVUMTM6NDQ6MDQrMDE6&#10;MDA8L3N0RXZ0OndoZW4+CiAgICAgICAgICAgICAgICAgIDxzdEV2dDpzb2Z0d2FyZUFnZW50PkFk&#10;b2JlIElsbHVzdHJhdG9yIENTND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A0ODAxMTc0MDcyMDY4MTE5MTA5RDY4RjY2RTA5Rjgx&#10;PC9zdEV2dDppbnN0YW5jZUlEPgogICAgICAgICAgICAgICAgICA8c3RFdnQ6d2hlbj4yMDExLTAx&#10;LTI2VDEzOjMxOjA4KzAxOjAwPC9zdEV2dDp3aGVuPgogICAgICAgICAgICAgICAgICA8c3RFdnQ6&#10;c29mdHdhcmVBZ2VudD5BZG9iZSBJbGx1c3RyYXRvciBDUzQ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MTRDQkIxRDYxRDIwNjgxMTkxMDlENjhGNjZFMDlGODE8L3N0RXZ0&#10;Omluc3RhbmNlSUQ+CiAgICAgICAgICAgICAgICAgIDxzdEV2dDp3aGVuPjIwMTEtMDEtMjZUMTM6&#10;NTU6MDcrMDE6MDA8L3N0RXZ0OndoZW4+CiAgICAgICAgICAgICAgICAgIDxzdEV2dDpzb2Z0d2Fy&#10;ZUFnZW50PkFkb2JlIElsbHVzdHJhdG9yIENTND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GOTdGMTE3NDA3MjA2ODExOTEwOTlCMTVDOTBDMDlGNzwvc3RFdnQ6aW5zdGFu&#10;Y2VJRD4KICAgICAgICAgICAgICAgICAgPHN0RXZ0OndoZW4+MjAxMS0wNC0xOVQxNTowMzo0Nisw&#10;MjowMDwvc3RFdnQ6d2hlbj4KICAgICAgICAgICAgICAgICAgPHN0RXZ0OnNvZnR3YXJlQWdlbnQ+&#10;QWRvYmUgSWxsdXN0cmF0b3IgQ1M0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RkE3RjExNzQwNzIwNjgxMTkxMDk5QjE1QzkwQzA5&#10;Rjc8L3N0RXZ0Omluc3RhbmNlSUQ+CiAgICAgICAgICAgICAgICAgIDxzdEV2dDp3aGVuPjIwMTEt&#10;MDQtMTlUMTU6Mzc6NTUrMDI6MDA8L3N0RXZ0OndoZW4+CiAgICAgICAgICAgICAgICAgIDxzdEV2&#10;dDpzb2Z0d2FyZUFnZW50PkFkb2JlIElsbHVzdHJhdG9yIENTND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RkQ3RjExNzQwNzIwNjgxMTkxMDk5QjE1QzkwQzA5Rjc8L3N0RXZ0Omluc3RhbmNl&#10;SUQ+CiAgICAgICAgICAgICAgICAgIDxzdEV2dDp3aGVuPjIwMTEtMDQtMTlUMTY6MDY6MDMrMDI6&#10;MDA8L3N0RXZ0OndoZW4+CiAgICAgICAgICAgICAgICAgIDxzdEV2dDpzb2Z0d2FyZUFnZW50PkFk&#10;b2JlIElsbHVzdHJhdG9yIENTND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AxODAxMTc0MDcyMDY4MTE5MkIwQkUxOUEyQTNFODVG&#10;PC9zdEV2dDppbnN0YW5jZUlEPgogICAgICAgICAgICAgICAgICA8c3RFdnQ6d2hlbj4yMDExLTA0&#10;LTI5VDExOjExOjUzKzAyOjAwPC9zdEV2dDp3aGVuPgogICAgICAgICAgICAgICAgICA8c3RFdnQ6&#10;c29mdHdhcmVBZ2VudD5BZG9iZSBJbGx1c3RyYXRvciBDUzQ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pGNzdGMTE3NDA3MjA2ODEx&#10;OTJCMEJDQkFCQkY3RTQxMzwvc3RFdnQ6aW5zdGFuY2VJRD4KICAgICAgICAgICAgICAgICAgPHN0&#10;RXZ0OndoZW4+MjAxMS0wOS0xM1QxMDoxMTo0OCswMjowMDwvc3RFdnQ6d2hlbj4KICAgICAgICAg&#10;ICAgICAgICAgPHN0RXZ0OnNvZnR3YXJlQWdlbnQ+QWRvYmUgSWxsdXN0cmF0b3IgQ1M0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ODdGMTE3NDA3MjA2ODExOTJCMEJDQkFCQkY3RTQxMzwvc3RFdnQ6aW5zdGFu&#10;Y2VJRD4KICAgICAgICAgICAgICAgICAgPHN0RXZ0OndoZW4+MjAxMS0wOS0xM1QxMTo1ODozOSsw&#10;MjowMDwvc3RFdnQ6d2hlbj4KICAgICAgICAgICAgICAgICAgPHN0RXZ0OnNvZnR3YXJlQWdlbnQ+&#10;QWRvYmUgSWxsdXN0cmF0b3IgQ1M0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kZBN0YxMTc0MDcyMDY4MTE5MkIwQkNCQUJCRjdFNDEzPC9zdEV2dDppbnN0YW5jZUlEPgog&#10;ICAgICAgICAgICAgICAgICA8c3RFdnQ6d2hlbj4yMDExLTA5LTEzVDE1OjQzOjE4KzAy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E4&#10;MDExNzQwNzIwNjgxMTkxMDk4NTBFRjlGRTM5RUU8L3N0RXZ0Omluc3RhbmNlSUQ+CiAgICAgICAg&#10;ICAgICAgICAgIDxzdEV2dDp3aGVuPjIwMTEtMDktMTlUMTE6NTg6MTUrMDI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QEBAQEBAQEBAQEBAQEBAQEBAQEBAQEBAQEBAQEBAQEB&#10;AQEBAQEBAQEBAQICAgICAgICAgICAwMDAwMDAwMDAwEBAQEBAQECAQECAgIBAgIDAwMDAwMDAwMD&#10;AwMDAwMDAwMDAwMDAwMDAwMDAwMDAwMDAwMDAwMDAwMDAwMDAwMD/8AAEQgAgAFFAwERAAIRAQMR&#10;A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Q4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U1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5MmZhZDgwZi1iYjJiLTQwOWYt&#10;YjhmOC1lYjhhODRiYjNlNGU8L3N0UmVmOmluc3RhbmNlSUQ+CiAgICAgICAgICAgIDxzdFJlZjpk&#10;b2N1bWVudElEPnhtcC5kaWQ6OTJmYWQ4MGYtYmIyYi00MDlmLWI4ZjgtZWI4YTg0YmIzZTRl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0NDA2NzcwZS01MzM0LTQ4NGItOWMwZS05M2RkYzAxMzFhYTk8L3N0RXZ0Omlu&#10;c3RhbmNlSUQ+CiAgICAgICAgICAgICAgICAgIDxzdEV2dDp3aGVuPjIwMTUtMDMtMDZUMTM6NTI6&#10;MzcrMDE6MDA8L3N0RXZ0OndoZW4+CiAgICAgICAgICAgICAgICAgIDxzdEV2dDpzb2Z0d2FyZUFn&#10;ZW50PkFkb2JlIElsbHVzdHJhdG9yIENDIDIwMT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&#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&#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lQSwMECgAAAAAAAAAhAJuTpjiJ&#10;IQAAiSEAABQAAABkcnMvbWVkaWEvaW1hZ2UxLmpwZ//Y/+AAEEpGSUYAAQEBAGAAYAAA/9sAQwAC&#10;AQECAQECAgICAgICAgMFAwMDAwMGBAQDBQcGBwcHBgcHCAkLCQgICggHBwoNCgoLDAwMDAcJDg8N&#10;DA4LDAwM/9sAQwECAgIDAwMGAwMGDAgHCAwMDAwMDAwMDAwMDAwMDAwMDAwMDAwMDAwMDAwMDAwM&#10;DAwMDAwMDAwMDAwMDAwMDAwM/8AAEQgAeAC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34607;top:317;width:5207;height:3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8MyjDAAAA2gAAAA8AAABkcnMvZG93bnJldi54bWxEj81qwzAQhO+FvIPYQG6NnIDT4EYJTUqg&#10;JaeovfS2WBtb1FoZS/XP21eFQI/DzHzD7A6ja0RPXbCeFayWGQji0hvLlYLPj/PjFkSIyAYbz6Rg&#10;ogCH/exhh4XxA1+p17ESCcKhQAV1jG0hZShrchiWviVO3s13DmOSXSVNh0OCu0aus2wjHVpOCzW2&#10;dKqp/NY/TsFxi/qmN9OXza1x73p9eT1dn5RazMeXZxCRxvgfvrffjIIc/q6k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wzKMMAAADaAAAADwAAAAAAAAAAAAAAAACf&#10;AgAAZHJzL2Rvd25yZXYueG1sUEsFBgAAAAAEAAQA9wAAAI8DAAAAAA==&#10;">
                <v:imagedata r:id="rId5" o:title=""/>
                <v:path arrowok="t"/>
              </v:shape>
              <v:shape id="Picture 6" o:spid="_x0000_s1028" type="#_x0000_t75" style="position:absolute;width:16256;height: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XFPBAAAA2gAAAA8AAABkcnMvZG93bnJldi54bWxEj09rwkAUxO+FfoflFbxI3dRDaKOriCB4&#10;E/8g7e2RfWaD2bch+6rx27uC4HGYmd8w03nvG3WhLtaBDXyNMlDEZbA1VwYO+9XnN6goyBabwGTg&#10;RhHms/e3KRY2XHlLl51UKkE4FmjAibSF1rF05DGOQkucvFPoPEqSXaVth9cE940eZ1muPdacFhy2&#10;tHRUnnf/3sBQn3PakPv5q3G7pt9MjsOTGDP46BcTUEK9vMLP9toayOFxJd0AP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2XFPBAAAA2gAAAA8AAAAAAAAAAAAAAAAAnwIA&#10;AGRycy9kb3ducmV2LnhtbFBLBQYAAAAABAAEAPcAAACNAwAAAAA=&#10;">
                <v:imagedata r:id="rId6" o:title=""/>
                <v:path arrowok="t"/>
              </v:shape>
              <v:shape id="Picture 9" o:spid="_x0000_s1029" type="#_x0000_t75" style="position:absolute;left:44704;top:1841;width:774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ZbbEAAAA2gAAAA8AAABkcnMvZG93bnJldi54bWxEj0FrwkAUhO8F/8PyhF6kbpQqbcxGVKgt&#10;6EXrweMj+0yi2bdhd6vpv+8KQo/DzHzDZPPONOJKzteWFYyGCQjiwuqaSwWH74+XNxA+IGtsLJOC&#10;X/Iwz3tPGaba3nhH130oRYSwT1FBFUKbSumLigz6oW2Jo3eyzmCI0pVSO7xFuGnkOEmm0mDNcaHC&#10;llYVFZf9j1Gw1tvL8TD6HL8u3aDAtdmcJ0un1HO/W8xABOrCf/jR/tIK3uF+Jd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PZbbEAAAA2gAAAA8AAAAAAAAAAAAAAAAA&#10;nwIAAGRycy9kb3ducmV2LnhtbFBLBQYAAAAABAAEAPcAAACQAwAAAAA=&#10;">
                <v:imagedata r:id="rId7" o:title=""/>
                <v:path arrowok="t"/>
              </v:shape>
              <v:shape id="Picture 10" o:spid="_x0000_s1030" type="#_x0000_t75" alt="http://www.uu.nl/sites/default/files/cm_hs_uulogo_rgb-01.jpg" style="position:absolute;left:17018;top:317;width:14478;height: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SPvDAAAA2wAAAA8AAABkcnMvZG93bnJldi54bWxEj01rAjEQhu8F/0MYwVvNWrC0W7NSLIrg&#10;pVrB65jMfrSbybKJuv77zqHQ2wzzfjyzWA6+VVfqYxPYwGyagSK2wTVcGTh+rR9fQMWE7LANTAbu&#10;FGFZjB4WmLtw4z1dD6lSEsIxRwN1Sl2udbQ1eYzT0BHLrQy9xyRrX2nX403CfaufsuxZe2xYGmrs&#10;aFWT/TlcvJSc/Xm/ObnL9+bzI+zKV6vT3BozGQ/vb6ASDelf/OfeOsEXevlFBt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JI+8MAAADbAAAADwAAAAAAAAAAAAAAAACf&#10;AgAAZHJzL2Rvd25yZXYueG1sUEsFBgAAAAAEAAQA9wAAAI8DAAAAAA==&#10;">
                <v:imagedata r:id="rId8" o:title="cm_hs_uulogo_rgb-01"/>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705" w:rsidRDefault="00DD5705" w:rsidP="00DD5705">
      <w:pPr>
        <w:spacing w:after="0" w:line="240" w:lineRule="auto"/>
      </w:pPr>
      <w:r>
        <w:separator/>
      </w:r>
    </w:p>
  </w:footnote>
  <w:footnote w:type="continuationSeparator" w:id="0">
    <w:p w:rsidR="00DD5705" w:rsidRDefault="00DD5705" w:rsidP="00DD5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A5DBC"/>
    <w:multiLevelType w:val="hybridMultilevel"/>
    <w:tmpl w:val="2A2E91C4"/>
    <w:lvl w:ilvl="0" w:tplc="0413000D">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3D31A39"/>
    <w:multiLevelType w:val="hybridMultilevel"/>
    <w:tmpl w:val="8932CAA8"/>
    <w:lvl w:ilvl="0" w:tplc="AC68996E">
      <w:start w:val="9700"/>
      <w:numFmt w:val="decimal"/>
      <w:lvlText w:val="%1"/>
      <w:lvlJc w:val="left"/>
      <w:pPr>
        <w:ind w:left="1836" w:hanging="42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705"/>
    <w:rsid w:val="00017ED6"/>
    <w:rsid w:val="00020C6D"/>
    <w:rsid w:val="00022E67"/>
    <w:rsid w:val="00040C44"/>
    <w:rsid w:val="00062A72"/>
    <w:rsid w:val="00077CCA"/>
    <w:rsid w:val="0009574D"/>
    <w:rsid w:val="000D1225"/>
    <w:rsid w:val="000D2BFA"/>
    <w:rsid w:val="000F6E3D"/>
    <w:rsid w:val="00122F11"/>
    <w:rsid w:val="0012336E"/>
    <w:rsid w:val="00123E0E"/>
    <w:rsid w:val="00140F4A"/>
    <w:rsid w:val="00155341"/>
    <w:rsid w:val="001A3400"/>
    <w:rsid w:val="001B2362"/>
    <w:rsid w:val="001B534B"/>
    <w:rsid w:val="001D7B07"/>
    <w:rsid w:val="001F32E0"/>
    <w:rsid w:val="00223EA4"/>
    <w:rsid w:val="00246318"/>
    <w:rsid w:val="00263935"/>
    <w:rsid w:val="002871EE"/>
    <w:rsid w:val="00295FD9"/>
    <w:rsid w:val="002D4639"/>
    <w:rsid w:val="002E69DF"/>
    <w:rsid w:val="003054E7"/>
    <w:rsid w:val="00311833"/>
    <w:rsid w:val="003420FF"/>
    <w:rsid w:val="00347881"/>
    <w:rsid w:val="00375304"/>
    <w:rsid w:val="003A5F53"/>
    <w:rsid w:val="00402B2A"/>
    <w:rsid w:val="004169D4"/>
    <w:rsid w:val="00466D61"/>
    <w:rsid w:val="00496BF7"/>
    <w:rsid w:val="004D66B8"/>
    <w:rsid w:val="00512675"/>
    <w:rsid w:val="005346E8"/>
    <w:rsid w:val="0056519F"/>
    <w:rsid w:val="00573594"/>
    <w:rsid w:val="00580D86"/>
    <w:rsid w:val="00584EAE"/>
    <w:rsid w:val="005A4FE8"/>
    <w:rsid w:val="006179BE"/>
    <w:rsid w:val="00644AD1"/>
    <w:rsid w:val="00657344"/>
    <w:rsid w:val="006579A8"/>
    <w:rsid w:val="006827A9"/>
    <w:rsid w:val="006A6A59"/>
    <w:rsid w:val="006C3375"/>
    <w:rsid w:val="006C7AB8"/>
    <w:rsid w:val="006E7DD9"/>
    <w:rsid w:val="006F3B5A"/>
    <w:rsid w:val="00734826"/>
    <w:rsid w:val="0076212C"/>
    <w:rsid w:val="007A3BF8"/>
    <w:rsid w:val="007C7CD8"/>
    <w:rsid w:val="008552CD"/>
    <w:rsid w:val="00865E6F"/>
    <w:rsid w:val="00874BDB"/>
    <w:rsid w:val="00885512"/>
    <w:rsid w:val="00897D9D"/>
    <w:rsid w:val="008B247E"/>
    <w:rsid w:val="008D0F94"/>
    <w:rsid w:val="00900D1E"/>
    <w:rsid w:val="00954A0B"/>
    <w:rsid w:val="00962941"/>
    <w:rsid w:val="0099165A"/>
    <w:rsid w:val="009D15D7"/>
    <w:rsid w:val="009F1F2F"/>
    <w:rsid w:val="00A21272"/>
    <w:rsid w:val="00A57B15"/>
    <w:rsid w:val="00A716C3"/>
    <w:rsid w:val="00AA2B7E"/>
    <w:rsid w:val="00AA552B"/>
    <w:rsid w:val="00AE42C8"/>
    <w:rsid w:val="00B93945"/>
    <w:rsid w:val="00BA1D02"/>
    <w:rsid w:val="00BA7200"/>
    <w:rsid w:val="00BA7C29"/>
    <w:rsid w:val="00BB26B3"/>
    <w:rsid w:val="00C027D6"/>
    <w:rsid w:val="00C06CF5"/>
    <w:rsid w:val="00CA55DD"/>
    <w:rsid w:val="00CC3A9D"/>
    <w:rsid w:val="00CE1296"/>
    <w:rsid w:val="00CE766A"/>
    <w:rsid w:val="00CF4B07"/>
    <w:rsid w:val="00D2017A"/>
    <w:rsid w:val="00D23DF2"/>
    <w:rsid w:val="00D262F7"/>
    <w:rsid w:val="00D30168"/>
    <w:rsid w:val="00D37D59"/>
    <w:rsid w:val="00D7468B"/>
    <w:rsid w:val="00D75B5B"/>
    <w:rsid w:val="00D76F61"/>
    <w:rsid w:val="00D86906"/>
    <w:rsid w:val="00D87790"/>
    <w:rsid w:val="00DD187E"/>
    <w:rsid w:val="00DD5705"/>
    <w:rsid w:val="00DE1E3D"/>
    <w:rsid w:val="00E05B40"/>
    <w:rsid w:val="00E13915"/>
    <w:rsid w:val="00E165A3"/>
    <w:rsid w:val="00E468A1"/>
    <w:rsid w:val="00E75C29"/>
    <w:rsid w:val="00E93B25"/>
    <w:rsid w:val="00EA6D2B"/>
    <w:rsid w:val="00ED4621"/>
    <w:rsid w:val="00F13EB3"/>
    <w:rsid w:val="00F17C98"/>
    <w:rsid w:val="00F47736"/>
    <w:rsid w:val="00F55FF5"/>
    <w:rsid w:val="00F77618"/>
    <w:rsid w:val="00F82DC5"/>
    <w:rsid w:val="00FD768B"/>
    <w:rsid w:val="00FE6639"/>
    <w:rsid w:val="00FF01E8"/>
    <w:rsid w:val="00FF631C"/>
    <w:rsid w:val="00FF71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705"/>
  </w:style>
  <w:style w:type="paragraph" w:styleId="Heading1">
    <w:name w:val="heading 1"/>
    <w:basedOn w:val="Normal"/>
    <w:next w:val="Normal"/>
    <w:link w:val="Heading1Char"/>
    <w:uiPriority w:val="9"/>
    <w:qFormat/>
    <w:rsid w:val="00DD57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570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D5705"/>
  </w:style>
  <w:style w:type="paragraph" w:styleId="Footer">
    <w:name w:val="footer"/>
    <w:basedOn w:val="Normal"/>
    <w:link w:val="FooterChar"/>
    <w:uiPriority w:val="99"/>
    <w:unhideWhenUsed/>
    <w:rsid w:val="00DD57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D5705"/>
  </w:style>
  <w:style w:type="character" w:customStyle="1" w:styleId="Heading1Char">
    <w:name w:val="Heading 1 Char"/>
    <w:basedOn w:val="DefaultParagraphFont"/>
    <w:link w:val="Heading1"/>
    <w:uiPriority w:val="9"/>
    <w:rsid w:val="00DD570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D5705"/>
    <w:rPr>
      <w:color w:val="0000FF" w:themeColor="hyperlink"/>
      <w:u w:val="single"/>
    </w:rPr>
  </w:style>
  <w:style w:type="paragraph" w:styleId="NormalWeb">
    <w:name w:val="Normal (Web)"/>
    <w:basedOn w:val="Normal"/>
    <w:uiPriority w:val="99"/>
    <w:semiHidden/>
    <w:unhideWhenUsed/>
    <w:rsid w:val="00DD570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stParagraph">
    <w:name w:val="List Paragraph"/>
    <w:basedOn w:val="Normal"/>
    <w:uiPriority w:val="34"/>
    <w:qFormat/>
    <w:rsid w:val="00DD5705"/>
    <w:pPr>
      <w:ind w:left="720"/>
      <w:contextualSpacing/>
    </w:pPr>
  </w:style>
  <w:style w:type="table" w:styleId="TableGrid">
    <w:name w:val="Table Grid"/>
    <w:basedOn w:val="TableNormal"/>
    <w:uiPriority w:val="59"/>
    <w:rsid w:val="00DD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705"/>
  </w:style>
  <w:style w:type="paragraph" w:styleId="Heading1">
    <w:name w:val="heading 1"/>
    <w:basedOn w:val="Normal"/>
    <w:next w:val="Normal"/>
    <w:link w:val="Heading1Char"/>
    <w:uiPriority w:val="9"/>
    <w:qFormat/>
    <w:rsid w:val="00DD57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570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D5705"/>
  </w:style>
  <w:style w:type="paragraph" w:styleId="Footer">
    <w:name w:val="footer"/>
    <w:basedOn w:val="Normal"/>
    <w:link w:val="FooterChar"/>
    <w:uiPriority w:val="99"/>
    <w:unhideWhenUsed/>
    <w:rsid w:val="00DD57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D5705"/>
  </w:style>
  <w:style w:type="character" w:customStyle="1" w:styleId="Heading1Char">
    <w:name w:val="Heading 1 Char"/>
    <w:basedOn w:val="DefaultParagraphFont"/>
    <w:link w:val="Heading1"/>
    <w:uiPriority w:val="9"/>
    <w:rsid w:val="00DD570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D5705"/>
    <w:rPr>
      <w:color w:val="0000FF" w:themeColor="hyperlink"/>
      <w:u w:val="single"/>
    </w:rPr>
  </w:style>
  <w:style w:type="paragraph" w:styleId="NormalWeb">
    <w:name w:val="Normal (Web)"/>
    <w:basedOn w:val="Normal"/>
    <w:uiPriority w:val="99"/>
    <w:semiHidden/>
    <w:unhideWhenUsed/>
    <w:rsid w:val="00DD570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stParagraph">
    <w:name w:val="List Paragraph"/>
    <w:basedOn w:val="Normal"/>
    <w:uiPriority w:val="34"/>
    <w:qFormat/>
    <w:rsid w:val="00DD5705"/>
    <w:pPr>
      <w:ind w:left="720"/>
      <w:contextualSpacing/>
    </w:pPr>
  </w:style>
  <w:style w:type="table" w:styleId="TableGrid">
    <w:name w:val="Table Grid"/>
    <w:basedOn w:val="TableNormal"/>
    <w:uiPriority w:val="59"/>
    <w:rsid w:val="00DD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lerarenagenda.nl/de-lerarenagenda"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466B87FF.dotm</Template>
  <TotalTime>0</TotalTime>
  <Pages>4</Pages>
  <Words>884</Words>
  <Characters>4868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5741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Pleijsant, M.B. (Mirja)</dc:creator>
  <cp:lastModifiedBy>Vissers, R.J.C.M. (Renske)</cp:lastModifiedBy>
  <cp:revision>2</cp:revision>
  <dcterms:created xsi:type="dcterms:W3CDTF">2016-10-11T10:04:00Z</dcterms:created>
  <dcterms:modified xsi:type="dcterms:W3CDTF">2016-10-11T10:04:00Z</dcterms:modified>
</cp:coreProperties>
</file>