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DC7" w:rsidRPr="00386BBB" w:rsidRDefault="00810DC7" w:rsidP="00810DC7">
      <w:pPr>
        <w:pStyle w:val="Heading1"/>
      </w:pPr>
      <w:bookmarkStart w:id="0" w:name="_Toc459967114"/>
      <w:bookmarkStart w:id="1" w:name="_GoBack"/>
      <w:bookmarkEnd w:id="1"/>
      <w:r w:rsidRPr="00386BBB">
        <w:t xml:space="preserve">Richtlijnen voor de </w:t>
      </w:r>
      <w:r>
        <w:t>school</w:t>
      </w:r>
      <w:r w:rsidRPr="00386BBB">
        <w:t>contactpersoon</w:t>
      </w:r>
      <w:bookmarkEnd w:id="0"/>
      <w:r w:rsidRPr="00386BBB">
        <w:t xml:space="preserve"> </w:t>
      </w:r>
    </w:p>
    <w:p w:rsidR="00810DC7" w:rsidRPr="00BC5111" w:rsidRDefault="00810DC7" w:rsidP="00810DC7">
      <w:pPr>
        <w:rPr>
          <w:rFonts w:cs="Arial"/>
          <w:bCs/>
        </w:rPr>
      </w:pPr>
      <w:r w:rsidRPr="00BC5111">
        <w:rPr>
          <w:rFonts w:cs="Arial"/>
          <w:bCs/>
        </w:rPr>
        <w:t xml:space="preserve">Uw school neemt deel aan het landelijk project “Begeleiding Startende Leraren” (BSL). </w:t>
      </w:r>
      <w:r w:rsidRPr="00BC5111">
        <w:rPr>
          <w:rFonts w:ascii="Calibri" w:hAnsi="Calibri" w:cs="Calibri"/>
        </w:rPr>
        <w:t xml:space="preserve">De begeleiding van starters staat hoog op de agenda van het ministerie van Onderwijs, Cultuur en Wetenschap (OCW). Minister Bussemaker heeft de ambitie om inductietrajecten op 50-80% van de scholen in het voortgezet onderwijs te realiseren. Zie voor meer informatie hierover de website </w:t>
      </w:r>
      <w:hyperlink r:id="rId8" w:history="1">
        <w:r w:rsidRPr="00BC5111">
          <w:rPr>
            <w:rStyle w:val="Hyperlink"/>
            <w:rFonts w:ascii="Calibri" w:hAnsi="Calibri" w:cs="Calibri"/>
          </w:rPr>
          <w:t>https://www.delerarenagenda.nl/de-lerarenagenda</w:t>
        </w:r>
      </w:hyperlink>
      <w:r w:rsidRPr="00BC5111">
        <w:rPr>
          <w:rFonts w:ascii="Calibri" w:hAnsi="Calibri" w:cs="Calibri"/>
        </w:rPr>
        <w:t xml:space="preserve"> met speciale aandacht voor agendapunt vier.</w:t>
      </w:r>
    </w:p>
    <w:p w:rsidR="00810DC7" w:rsidRPr="00542DE4" w:rsidRDefault="00810DC7" w:rsidP="00810DC7">
      <w:pPr>
        <w:rPr>
          <w:rFonts w:cs="Arial"/>
          <w:bCs/>
        </w:rPr>
      </w:pPr>
      <w:r w:rsidRPr="00542DE4">
        <w:rPr>
          <w:rFonts w:cs="Arial"/>
          <w:bCs/>
        </w:rPr>
        <w:t xml:space="preserve">De lerarenopleiding van de </w:t>
      </w:r>
      <w:r>
        <w:rPr>
          <w:rFonts w:cs="Arial"/>
          <w:bCs/>
        </w:rPr>
        <w:t>RUG</w:t>
      </w:r>
      <w:r w:rsidRPr="00542DE4">
        <w:rPr>
          <w:rFonts w:cs="Arial"/>
          <w:bCs/>
        </w:rPr>
        <w:t xml:space="preserve"> onderzoekt landelijk de effecten van deze inwerktrajecten. De lerarenopleidingen van Nederland ondersteunen de scholen bij de ontwikkeling van inwerktrajecten in hun regio. Uw school wordt ondersteund door de universiteit en/of hogeschool uit uw regio. Het effectonderzoek heeft als doel antwoord te geven op de vraag of startende docenten (nog) effectiever ondersteund kunnen worden in de eerste jaren van hun loopbaan. Om deze vraag te kunnen beantwoorden willen wij de komende drie schooljaren </w:t>
      </w:r>
      <w:r>
        <w:rPr>
          <w:rFonts w:cs="Arial"/>
          <w:bCs/>
        </w:rPr>
        <w:t>de professionele ontwikkeling van de startende docenten op uw school volgen.</w:t>
      </w:r>
    </w:p>
    <w:p w:rsidR="00810DC7" w:rsidRPr="00542DE4" w:rsidRDefault="00810DC7" w:rsidP="00810DC7">
      <w:r w:rsidRPr="00542DE4">
        <w:rPr>
          <w:rFonts w:cs="Arial"/>
          <w:bCs/>
        </w:rPr>
        <w:t>Onderstaand vindt u een overzicht met wat er van u verwacht wordt tijdens het onderzoek.</w:t>
      </w:r>
    </w:p>
    <w:p w:rsidR="00810DC7" w:rsidRPr="002F3CB9" w:rsidRDefault="00810DC7" w:rsidP="00810DC7">
      <w:pPr>
        <w:ind w:left="720"/>
        <w:contextualSpacing/>
        <w:rPr>
          <w:b/>
        </w:rPr>
      </w:pPr>
      <w:r w:rsidRPr="002F3CB9">
        <w:rPr>
          <w:b/>
        </w:rPr>
        <w:t>Vooraf:</w:t>
      </w:r>
    </w:p>
    <w:p w:rsidR="00810DC7" w:rsidRPr="00386BBB" w:rsidRDefault="00810DC7" w:rsidP="00810DC7">
      <w:pPr>
        <w:numPr>
          <w:ilvl w:val="0"/>
          <w:numId w:val="1"/>
        </w:numPr>
        <w:contextualSpacing/>
      </w:pPr>
      <w:r w:rsidRPr="00386BBB">
        <w:t xml:space="preserve">U hebt startende </w:t>
      </w:r>
      <w:r>
        <w:t>docenten</w:t>
      </w:r>
      <w:r w:rsidRPr="00386BBB">
        <w:t xml:space="preserve"> </w:t>
      </w:r>
      <w:r>
        <w:t>een e-mail met aanmeldlink verzonden. Hiervoor hebt u een standaard e-mailtekst ontvangen van de RUG.</w:t>
      </w:r>
    </w:p>
    <w:p w:rsidR="00810DC7" w:rsidRPr="00386BBB" w:rsidRDefault="00810DC7" w:rsidP="00810DC7">
      <w:pPr>
        <w:numPr>
          <w:ilvl w:val="0"/>
          <w:numId w:val="1"/>
        </w:numPr>
        <w:contextualSpacing/>
      </w:pPr>
      <w:r w:rsidRPr="00386BBB">
        <w:t xml:space="preserve">U </w:t>
      </w:r>
      <w:r>
        <w:t>ontvangt van de RUG een lijst van de aangemelde starters.</w:t>
      </w:r>
      <w:r w:rsidRPr="00BF13E1">
        <w:t xml:space="preserve"> </w:t>
      </w:r>
      <w:r>
        <w:t>Deze lijst kunt u controleren. Docenten die zich nog niet hebben aangemeld kunt u aansporen zich alsnog aan te melden. U ontvangt voor deze herinnering een standaardmail.</w:t>
      </w:r>
    </w:p>
    <w:p w:rsidR="00810DC7" w:rsidRPr="00386BBB" w:rsidRDefault="00810DC7" w:rsidP="00810DC7">
      <w:pPr>
        <w:numPr>
          <w:ilvl w:val="0"/>
          <w:numId w:val="1"/>
        </w:numPr>
        <w:contextualSpacing/>
      </w:pPr>
      <w:r>
        <w:t xml:space="preserve">Nadat de herinnering is verstuurd en de nog niet aangemelde starters zich hebben aangemeld, ontvangt u van de RUG een definitief overzicht van de aanmeldingen op uw school. </w:t>
      </w:r>
    </w:p>
    <w:p w:rsidR="00810DC7" w:rsidRPr="00386BBB" w:rsidRDefault="00810DC7" w:rsidP="00810DC7">
      <w:pPr>
        <w:numPr>
          <w:ilvl w:val="0"/>
          <w:numId w:val="1"/>
        </w:numPr>
        <w:spacing w:after="0" w:line="240" w:lineRule="auto"/>
        <w:contextualSpacing/>
      </w:pPr>
      <w:r w:rsidRPr="00386BBB">
        <w:t xml:space="preserve">U </w:t>
      </w:r>
      <w:r>
        <w:t>ontvangt</w:t>
      </w:r>
      <w:r w:rsidRPr="00386BBB">
        <w:t xml:space="preserve"> van de </w:t>
      </w:r>
      <w:r>
        <w:t>RUG</w:t>
      </w:r>
      <w:r w:rsidRPr="00386BBB">
        <w:t xml:space="preserve"> een  e-mail met de namen van de startende </w:t>
      </w:r>
      <w:r>
        <w:t>docenten</w:t>
      </w:r>
      <w:r w:rsidRPr="00386BBB">
        <w:t xml:space="preserve"> met een code voor iedere startende </w:t>
      </w:r>
      <w:r>
        <w:t>docent</w:t>
      </w:r>
      <w:r w:rsidRPr="00386BBB">
        <w:t xml:space="preserve"> en een link naar de </w:t>
      </w:r>
      <w:proofErr w:type="spellStart"/>
      <w:r w:rsidRPr="00386BBB">
        <w:t>leerlingvragenlijst</w:t>
      </w:r>
      <w:proofErr w:type="spellEnd"/>
      <w:r w:rsidRPr="00386BBB">
        <w:t>.</w:t>
      </w:r>
    </w:p>
    <w:p w:rsidR="00810DC7" w:rsidRPr="0045405F" w:rsidRDefault="00810DC7" w:rsidP="00810DC7">
      <w:pPr>
        <w:spacing w:after="0" w:line="240" w:lineRule="auto"/>
        <w:jc w:val="both"/>
      </w:pPr>
    </w:p>
    <w:p w:rsidR="00810DC7" w:rsidRPr="0045405F" w:rsidRDefault="00810DC7" w:rsidP="00810DC7">
      <w:pPr>
        <w:spacing w:after="0" w:line="240" w:lineRule="auto"/>
        <w:jc w:val="both"/>
      </w:pPr>
    </w:p>
    <w:p w:rsidR="00810DC7" w:rsidRPr="00386BBB" w:rsidRDefault="00810DC7" w:rsidP="00810DC7">
      <w:pPr>
        <w:ind w:left="720"/>
        <w:contextualSpacing/>
        <w:rPr>
          <w:b/>
        </w:rPr>
      </w:pPr>
      <w:r w:rsidRPr="00386BBB">
        <w:rPr>
          <w:b/>
        </w:rPr>
        <w:t xml:space="preserve">Wat wordt er van u verwacht t.a.v. de </w:t>
      </w:r>
      <w:proofErr w:type="spellStart"/>
      <w:r w:rsidRPr="00386BBB">
        <w:rPr>
          <w:b/>
        </w:rPr>
        <w:t>leerlingvragenlijsten</w:t>
      </w:r>
      <w:proofErr w:type="spellEnd"/>
      <w:r w:rsidRPr="00386BBB">
        <w:rPr>
          <w:b/>
        </w:rPr>
        <w:t>?</w:t>
      </w:r>
    </w:p>
    <w:p w:rsidR="00810DC7" w:rsidRPr="00386BBB" w:rsidRDefault="00810DC7" w:rsidP="00810DC7">
      <w:pPr>
        <w:ind w:left="720"/>
        <w:contextualSpacing/>
        <w:rPr>
          <w:b/>
        </w:rPr>
      </w:pPr>
    </w:p>
    <w:p w:rsidR="00810DC7" w:rsidRPr="00386BBB" w:rsidRDefault="00810DC7" w:rsidP="00810DC7">
      <w:pPr>
        <w:numPr>
          <w:ilvl w:val="0"/>
          <w:numId w:val="1"/>
        </w:numPr>
        <w:contextualSpacing/>
      </w:pPr>
      <w:r w:rsidRPr="00386BBB">
        <w:t xml:space="preserve">U kiest één klas per startende </w:t>
      </w:r>
      <w:r>
        <w:t>docent</w:t>
      </w:r>
      <w:r w:rsidRPr="00386BBB">
        <w:t xml:space="preserve"> en regelt een computerlokaal voor afname van de leerlingenvragenlijst. Zorg ervoor dat de klas niet een al te lastige klas is en dat de klas uit minimaal </w:t>
      </w:r>
      <w:r>
        <w:t>tien</w:t>
      </w:r>
      <w:r w:rsidRPr="00386BBB">
        <w:t xml:space="preserve"> leerlingen bestaat. Hierdoor wordt de groei van de startende </w:t>
      </w:r>
      <w:r>
        <w:t>docent</w:t>
      </w:r>
      <w:r w:rsidRPr="00386BBB">
        <w:t xml:space="preserve"> beter zichtbaar.</w:t>
      </w:r>
    </w:p>
    <w:p w:rsidR="00810DC7" w:rsidRPr="00386BBB" w:rsidRDefault="00810DC7" w:rsidP="00810DC7">
      <w:pPr>
        <w:numPr>
          <w:ilvl w:val="0"/>
          <w:numId w:val="1"/>
        </w:numPr>
        <w:contextualSpacing/>
      </w:pPr>
      <w:r w:rsidRPr="00386BBB">
        <w:t xml:space="preserve">U zorgt ervoor dat de leerlingen de link naar de vragenlijst krijgen </w:t>
      </w:r>
      <w:r w:rsidRPr="00386BBB">
        <w:rPr>
          <w:b/>
        </w:rPr>
        <w:t>met</w:t>
      </w:r>
      <w:r w:rsidRPr="00386BBB">
        <w:t xml:space="preserve"> </w:t>
      </w:r>
      <w:r w:rsidRPr="00386BBB">
        <w:rPr>
          <w:b/>
        </w:rPr>
        <w:t>de code</w:t>
      </w:r>
      <w:r w:rsidRPr="00386BBB">
        <w:t xml:space="preserve"> van de startende </w:t>
      </w:r>
      <w:r>
        <w:t>docent</w:t>
      </w:r>
      <w:r w:rsidRPr="00386BBB">
        <w:t>.</w:t>
      </w:r>
    </w:p>
    <w:p w:rsidR="00810DC7" w:rsidRDefault="00810DC7" w:rsidP="00810DC7">
      <w:pPr>
        <w:numPr>
          <w:ilvl w:val="0"/>
          <w:numId w:val="1"/>
        </w:numPr>
        <w:contextualSpacing/>
      </w:pPr>
      <w:r w:rsidRPr="00386BBB">
        <w:t xml:space="preserve">U zorgt ervoor dat de leerlingen deze vragenlijst </w:t>
      </w:r>
      <w:r w:rsidRPr="00386BBB">
        <w:rPr>
          <w:b/>
        </w:rPr>
        <w:t xml:space="preserve">voor </w:t>
      </w:r>
      <w:r>
        <w:rPr>
          <w:b/>
        </w:rPr>
        <w:t>eind</w:t>
      </w:r>
      <w:r w:rsidRPr="00386BBB">
        <w:rPr>
          <w:b/>
        </w:rPr>
        <w:t xml:space="preserve"> november</w:t>
      </w:r>
      <w:r>
        <w:rPr>
          <w:b/>
        </w:rPr>
        <w:t xml:space="preserve"> (2016)</w:t>
      </w:r>
      <w:r w:rsidRPr="00386BBB">
        <w:t xml:space="preserve"> en nog een keer </w:t>
      </w:r>
      <w:r w:rsidRPr="005455E0">
        <w:t>in de periode</w:t>
      </w:r>
      <w:r>
        <w:rPr>
          <w:b/>
        </w:rPr>
        <w:t xml:space="preserve"> maart-mei 2017, 2018 en 2019</w:t>
      </w:r>
      <w:r w:rsidRPr="00386BBB">
        <w:t xml:space="preserve"> invullen.</w:t>
      </w:r>
    </w:p>
    <w:p w:rsidR="00810DC7" w:rsidRDefault="00810DC7" w:rsidP="00810DC7">
      <w:pPr>
        <w:contextualSpacing/>
        <w:rPr>
          <w:b/>
        </w:rPr>
      </w:pPr>
    </w:p>
    <w:p w:rsidR="00810DC7" w:rsidRPr="00A839AA" w:rsidRDefault="00810DC7" w:rsidP="00810DC7">
      <w:pPr>
        <w:contextualSpacing/>
        <w:rPr>
          <w:b/>
        </w:rPr>
      </w:pPr>
      <w:r w:rsidRPr="00A839AA">
        <w:rPr>
          <w:b/>
        </w:rPr>
        <w:t>Feedback</w:t>
      </w:r>
    </w:p>
    <w:p w:rsidR="00810DC7" w:rsidRPr="00BC5111" w:rsidRDefault="00810DC7" w:rsidP="00810DC7">
      <w:r w:rsidRPr="00BC5111">
        <w:t>Na het verstrijken van de deadline krijgen starters feedback op hun geobserveerde les. Het is daarom van belang dat een lesobservatie tijdig wordt afgenomen en word</w:t>
      </w:r>
      <w:r>
        <w:t>t</w:t>
      </w:r>
      <w:r w:rsidRPr="00BC5111">
        <w:t xml:space="preserve"> opgestuurd naar de RUG. Het niet tijdig afnemen van de lesobservatie verstoort de begeleidingsprogramma’s. Startende </w:t>
      </w:r>
      <w:r w:rsidRPr="00BC5111">
        <w:lastRenderedPageBreak/>
        <w:t>docenten krijgen tevens feedback over de mening van de leerlingen die gebruikt kan worden in de begeleiding als de starter dat op prijs stelt. Voor de vergelijkbaarheid van de data is het ook van groot belang dat de metingen synchroon lopen.</w:t>
      </w:r>
    </w:p>
    <w:p w:rsidR="00810DC7" w:rsidRPr="00386BBB" w:rsidRDefault="00810DC7" w:rsidP="00810DC7">
      <w:pPr>
        <w:ind w:left="720"/>
        <w:contextualSpacing/>
        <w:rPr>
          <w:b/>
        </w:rPr>
      </w:pPr>
    </w:p>
    <w:p w:rsidR="00810DC7" w:rsidRPr="002326E2" w:rsidRDefault="00810DC7" w:rsidP="00810DC7">
      <w:pPr>
        <w:ind w:left="720"/>
        <w:contextualSpacing/>
        <w:rPr>
          <w:b/>
          <w:sz w:val="24"/>
          <w:szCs w:val="24"/>
        </w:rPr>
      </w:pPr>
      <w:r w:rsidRPr="002326E2">
        <w:rPr>
          <w:b/>
          <w:sz w:val="24"/>
          <w:szCs w:val="24"/>
        </w:rPr>
        <w:t>Wat wordt er van u verwacht t.a.v. de exit melding?</w:t>
      </w:r>
    </w:p>
    <w:p w:rsidR="00810DC7" w:rsidRPr="00730641" w:rsidRDefault="00810DC7" w:rsidP="00810DC7">
      <w:pPr>
        <w:numPr>
          <w:ilvl w:val="0"/>
          <w:numId w:val="1"/>
        </w:numPr>
        <w:contextualSpacing/>
      </w:pPr>
      <w:r w:rsidRPr="00730641">
        <w:t xml:space="preserve">U meldt het vertrek van een startende </w:t>
      </w:r>
      <w:r>
        <w:t>docent</w:t>
      </w:r>
      <w:r w:rsidRPr="00730641">
        <w:t xml:space="preserve"> met een e-mail naar </w:t>
      </w:r>
      <w:r>
        <w:t>lonie@rug.nl.</w:t>
      </w:r>
      <w:r w:rsidRPr="00730641">
        <w:t xml:space="preserve"> Deze melding bevat de volgende informatie:</w:t>
      </w:r>
    </w:p>
    <w:p w:rsidR="00810DC7" w:rsidRPr="00730641" w:rsidRDefault="00810DC7" w:rsidP="00810DC7">
      <w:pPr>
        <w:numPr>
          <w:ilvl w:val="0"/>
          <w:numId w:val="2"/>
        </w:numPr>
        <w:contextualSpacing/>
      </w:pPr>
      <w:r w:rsidRPr="00730641">
        <w:t xml:space="preserve">Naam van de startende </w:t>
      </w:r>
      <w:r>
        <w:t>docent</w:t>
      </w:r>
    </w:p>
    <w:p w:rsidR="00810DC7" w:rsidRPr="00730641" w:rsidRDefault="00810DC7" w:rsidP="00810DC7">
      <w:pPr>
        <w:numPr>
          <w:ilvl w:val="0"/>
          <w:numId w:val="2"/>
        </w:numPr>
        <w:contextualSpacing/>
      </w:pPr>
      <w:r w:rsidRPr="00730641">
        <w:t>Reden van vertrek</w:t>
      </w:r>
    </w:p>
    <w:p w:rsidR="00810DC7" w:rsidRPr="00730641" w:rsidRDefault="00810DC7" w:rsidP="00810DC7">
      <w:pPr>
        <w:numPr>
          <w:ilvl w:val="0"/>
          <w:numId w:val="2"/>
        </w:numPr>
        <w:contextualSpacing/>
      </w:pPr>
      <w:r w:rsidRPr="00730641">
        <w:t xml:space="preserve">Contactgegevens van de </w:t>
      </w:r>
      <w:r>
        <w:t xml:space="preserve">starter (privé e-mailadres (voorkeur) of </w:t>
      </w:r>
      <w:r w:rsidRPr="00730641">
        <w:t>telefoonnummer)</w:t>
      </w:r>
    </w:p>
    <w:p w:rsidR="00810DC7" w:rsidRPr="00730641" w:rsidRDefault="00810DC7" w:rsidP="00810DC7">
      <w:pPr>
        <w:numPr>
          <w:ilvl w:val="0"/>
          <w:numId w:val="2"/>
        </w:numPr>
        <w:spacing w:after="0"/>
        <w:contextualSpacing/>
      </w:pPr>
      <w:r w:rsidRPr="00730641">
        <w:t>Datum van uitdiensttreding</w:t>
      </w:r>
    </w:p>
    <w:p w:rsidR="00810DC7" w:rsidRPr="00730641" w:rsidRDefault="00810DC7" w:rsidP="00810DC7">
      <w:pPr>
        <w:spacing w:after="0"/>
      </w:pPr>
    </w:p>
    <w:p w:rsidR="00810DC7" w:rsidRPr="002326E2" w:rsidRDefault="00810DC7" w:rsidP="00810DC7">
      <w:pPr>
        <w:spacing w:after="0"/>
        <w:ind w:left="720"/>
        <w:contextualSpacing/>
        <w:rPr>
          <w:b/>
          <w:sz w:val="24"/>
          <w:szCs w:val="24"/>
        </w:rPr>
      </w:pPr>
      <w:r w:rsidRPr="002326E2">
        <w:rPr>
          <w:b/>
          <w:sz w:val="24"/>
          <w:szCs w:val="24"/>
        </w:rPr>
        <w:t>Wat wordt er van u verwacht t.a.v. de lesobservaties?</w:t>
      </w:r>
    </w:p>
    <w:p w:rsidR="00810DC7" w:rsidRDefault="00810DC7" w:rsidP="00810DC7">
      <w:pPr>
        <w:spacing w:after="0"/>
        <w:ind w:left="720"/>
        <w:contextualSpacing/>
      </w:pPr>
      <w:r w:rsidRPr="00730641">
        <w:t xml:space="preserve">Iedere starter wordt </w:t>
      </w:r>
      <w:r>
        <w:t xml:space="preserve">in de periode </w:t>
      </w:r>
      <w:r w:rsidRPr="005D43B2">
        <w:rPr>
          <w:b/>
        </w:rPr>
        <w:t>oktober-november 2016</w:t>
      </w:r>
      <w:r w:rsidRPr="00730641">
        <w:rPr>
          <w:vertAlign w:val="superscript"/>
        </w:rPr>
        <w:footnoteReference w:id="1"/>
      </w:r>
      <w:r w:rsidRPr="00730641">
        <w:t xml:space="preserve"> en </w:t>
      </w:r>
      <w:r>
        <w:t xml:space="preserve">in de periode </w:t>
      </w:r>
      <w:r w:rsidRPr="005D43B2">
        <w:rPr>
          <w:b/>
        </w:rPr>
        <w:t>maart-mei 2017, 2018, 2019</w:t>
      </w:r>
      <w:r>
        <w:t xml:space="preserve"> </w:t>
      </w:r>
      <w:r w:rsidRPr="00730641">
        <w:t xml:space="preserve">geobserveerd. </w:t>
      </w:r>
    </w:p>
    <w:p w:rsidR="00810DC7" w:rsidRPr="00730641" w:rsidRDefault="00810DC7" w:rsidP="00810DC7">
      <w:pPr>
        <w:spacing w:after="0"/>
        <w:ind w:left="720"/>
        <w:contextualSpacing/>
      </w:pPr>
    </w:p>
    <w:p w:rsidR="00810DC7" w:rsidRPr="00730641" w:rsidRDefault="00810DC7" w:rsidP="00810DC7">
      <w:pPr>
        <w:numPr>
          <w:ilvl w:val="0"/>
          <w:numId w:val="1"/>
        </w:numPr>
        <w:spacing w:after="0"/>
        <w:contextualSpacing/>
      </w:pPr>
      <w:r w:rsidRPr="00730641">
        <w:t>U zorgt voor de organisatie van de observatie</w:t>
      </w:r>
      <w:r>
        <w:t>training</w:t>
      </w:r>
      <w:r w:rsidRPr="00730641">
        <w:t xml:space="preserve"> en </w:t>
      </w:r>
      <w:r>
        <w:t xml:space="preserve">eventueel de </w:t>
      </w:r>
      <w:r w:rsidRPr="00386BBB">
        <w:t>"</w:t>
      </w:r>
      <w:r w:rsidRPr="00730641">
        <w:t>begeleiden in de klas training</w:t>
      </w:r>
      <w:r w:rsidRPr="00386BBB">
        <w:t>"</w:t>
      </w:r>
      <w:r>
        <w:t>. Alle observatoren</w:t>
      </w:r>
      <w:r w:rsidRPr="00730641">
        <w:t xml:space="preserve"> moeten voorafgaande aan de eerste observatie met succes deze trainingen hebben gevolgd</w:t>
      </w:r>
      <w:r>
        <w:t>.</w:t>
      </w:r>
      <w:r w:rsidRPr="00730641">
        <w:t xml:space="preserve"> </w:t>
      </w:r>
    </w:p>
    <w:p w:rsidR="00810DC7" w:rsidRPr="00730641" w:rsidRDefault="00810DC7" w:rsidP="00810DC7">
      <w:pPr>
        <w:numPr>
          <w:ilvl w:val="0"/>
          <w:numId w:val="1"/>
        </w:numPr>
        <w:spacing w:after="0"/>
        <w:contextualSpacing/>
      </w:pPr>
      <w:r w:rsidRPr="00730641">
        <w:t xml:space="preserve">U </w:t>
      </w:r>
      <w:r>
        <w:t>kunt</w:t>
      </w:r>
      <w:r w:rsidRPr="00730641">
        <w:t xml:space="preserve"> de observatieformulieren van de observatoren</w:t>
      </w:r>
      <w:r>
        <w:t xml:space="preserve"> verzamelen voor verzending. Observatoren mogen ook zelf de observatieformulieren versturen naar de RUG. U kunt dit op uw school afstemmen. De observatoren vragen wij een kopie of digitaal exemplaar te bewaren. Wanneer observatoren de observatie via de app uitvoeren, is het niet nodig observatieformulieren te verzamelen. </w:t>
      </w:r>
    </w:p>
    <w:p w:rsidR="00810DC7" w:rsidRPr="0090550B" w:rsidRDefault="00810DC7" w:rsidP="00810DC7">
      <w:pPr>
        <w:numPr>
          <w:ilvl w:val="0"/>
          <w:numId w:val="1"/>
        </w:numPr>
        <w:spacing w:after="0"/>
        <w:contextualSpacing/>
      </w:pPr>
      <w:r w:rsidRPr="00730641">
        <w:t xml:space="preserve">U </w:t>
      </w:r>
      <w:r w:rsidRPr="0090550B">
        <w:t xml:space="preserve">verstuurt de </w:t>
      </w:r>
      <w:r>
        <w:t>papieren les</w:t>
      </w:r>
      <w:r w:rsidRPr="0090550B">
        <w:t xml:space="preserve">observatieformulieren </w:t>
      </w:r>
      <w:r>
        <w:t xml:space="preserve">uiterlijk op </w:t>
      </w:r>
      <w:r w:rsidRPr="005D43B2">
        <w:rPr>
          <w:b/>
        </w:rPr>
        <w:t>30 november 2016</w:t>
      </w:r>
      <w:r>
        <w:t xml:space="preserve"> en op </w:t>
      </w:r>
      <w:r>
        <w:rPr>
          <w:b/>
        </w:rPr>
        <w:t>31 mei 2017, 2018 en 2019</w:t>
      </w:r>
      <w:r>
        <w:t xml:space="preserve"> </w:t>
      </w:r>
      <w:r w:rsidRPr="0090550B">
        <w:t>naar:</w:t>
      </w:r>
    </w:p>
    <w:p w:rsidR="00810DC7" w:rsidRPr="003B5FD0" w:rsidRDefault="00810DC7" w:rsidP="00810DC7">
      <w:pPr>
        <w:spacing w:after="0"/>
        <w:ind w:left="1416"/>
      </w:pPr>
    </w:p>
    <w:p w:rsidR="00810DC7" w:rsidRPr="002F3CB9" w:rsidRDefault="00810DC7" w:rsidP="00810DC7">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t>Lerarenopleiding Rijksuniversiteit Groningen</w:t>
      </w:r>
    </w:p>
    <w:p w:rsidR="00810DC7" w:rsidRPr="002F3CB9" w:rsidRDefault="00810DC7" w:rsidP="00810DC7">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t>t.a.v. Michelle Helms-Lorenz (LONIE)</w:t>
      </w:r>
    </w:p>
    <w:p w:rsidR="00810DC7" w:rsidRPr="002F3CB9" w:rsidRDefault="00810DC7" w:rsidP="00810DC7">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t>Antwoordnummer 172 </w:t>
      </w:r>
    </w:p>
    <w:p w:rsidR="00810DC7" w:rsidRPr="003B5FD0" w:rsidRDefault="00810DC7" w:rsidP="00810DC7">
      <w:pPr>
        <w:pStyle w:val="NormalWeb"/>
        <w:spacing w:before="0" w:beforeAutospacing="0" w:after="0" w:afterAutospacing="0" w:line="276" w:lineRule="auto"/>
        <w:ind w:left="708" w:firstLine="708"/>
        <w:rPr>
          <w:rFonts w:asciiTheme="minorHAnsi" w:hAnsiTheme="minorHAnsi"/>
          <w:sz w:val="22"/>
          <w:szCs w:val="22"/>
        </w:rPr>
      </w:pPr>
      <w:r w:rsidRPr="002F3CB9">
        <w:rPr>
          <w:rFonts w:asciiTheme="minorHAnsi" w:hAnsiTheme="minorHAnsi"/>
          <w:sz w:val="22"/>
          <w:szCs w:val="22"/>
        </w:rPr>
        <w:t>9700 VB Groningen</w:t>
      </w:r>
    </w:p>
    <w:p w:rsidR="00810DC7" w:rsidRDefault="00810DC7" w:rsidP="00810DC7">
      <w:pPr>
        <w:spacing w:after="0"/>
        <w:ind w:left="1416"/>
        <w:rPr>
          <w:rFonts w:eastAsia="Times New Roman" w:cs="Times New Roman"/>
          <w:lang w:eastAsia="nl-NL"/>
        </w:rPr>
      </w:pPr>
    </w:p>
    <w:p w:rsidR="00810DC7" w:rsidRPr="002F3CB9" w:rsidRDefault="00810DC7" w:rsidP="00810DC7">
      <w:pPr>
        <w:spacing w:after="0"/>
        <w:ind w:left="1416"/>
        <w:rPr>
          <w:rFonts w:eastAsia="Times New Roman" w:cs="Times New Roman"/>
          <w:lang w:eastAsia="nl-NL"/>
        </w:rPr>
      </w:pPr>
      <w:r>
        <w:rPr>
          <w:rFonts w:eastAsia="Times New Roman" w:cs="Times New Roman"/>
          <w:lang w:eastAsia="nl-NL"/>
        </w:rPr>
        <w:t>U kunt</w:t>
      </w:r>
      <w:r w:rsidRPr="002F3CB9">
        <w:rPr>
          <w:rFonts w:eastAsia="Times New Roman" w:cs="Times New Roman"/>
          <w:lang w:eastAsia="nl-NL"/>
        </w:rPr>
        <w:t xml:space="preserve"> de lesobservatieformulieren</w:t>
      </w:r>
      <w:r>
        <w:rPr>
          <w:rFonts w:eastAsia="Times New Roman" w:cs="Times New Roman"/>
          <w:lang w:eastAsia="nl-NL"/>
        </w:rPr>
        <w:t xml:space="preserve"> ook </w:t>
      </w:r>
      <w:r w:rsidRPr="002F3CB9">
        <w:rPr>
          <w:rFonts w:eastAsia="Times New Roman" w:cs="Times New Roman"/>
          <w:lang w:eastAsia="nl-NL"/>
        </w:rPr>
        <w:t xml:space="preserve">scannen en mailen. Dat kan naar lonie@rug.nl. </w:t>
      </w:r>
    </w:p>
    <w:p w:rsidR="00810DC7" w:rsidRPr="002F3CB9" w:rsidRDefault="00810DC7" w:rsidP="00810DC7">
      <w:pPr>
        <w:pStyle w:val="NormalWeb"/>
        <w:spacing w:before="0" w:beforeAutospacing="0" w:after="0" w:afterAutospacing="0" w:line="276" w:lineRule="auto"/>
        <w:ind w:left="708" w:firstLine="708"/>
        <w:rPr>
          <w:rFonts w:asciiTheme="minorHAnsi" w:hAnsiTheme="minorHAnsi"/>
          <w:sz w:val="22"/>
          <w:szCs w:val="22"/>
        </w:rPr>
      </w:pPr>
    </w:p>
    <w:p w:rsidR="00810DC7" w:rsidRPr="003B5FD0" w:rsidRDefault="00810DC7" w:rsidP="00810DC7">
      <w:pPr>
        <w:spacing w:after="0"/>
        <w:ind w:left="1416"/>
      </w:pPr>
      <w:r w:rsidRPr="005D43B2">
        <w:rPr>
          <w:rFonts w:eastAsia="Times New Roman" w:cs="Times New Roman"/>
          <w:b/>
          <w:lang w:eastAsia="nl-NL"/>
        </w:rPr>
        <w:t>Let op:</w:t>
      </w:r>
      <w:r>
        <w:rPr>
          <w:rFonts w:eastAsia="Times New Roman" w:cs="Times New Roman"/>
          <w:lang w:eastAsia="nl-NL"/>
        </w:rPr>
        <w:t xml:space="preserve"> </w:t>
      </w:r>
      <w:r w:rsidRPr="002F3CB9">
        <w:rPr>
          <w:rFonts w:eastAsia="Times New Roman" w:cs="Times New Roman"/>
          <w:lang w:eastAsia="nl-NL"/>
        </w:rPr>
        <w:t>Ingevulde ICALT-</w:t>
      </w:r>
      <w:proofErr w:type="spellStart"/>
      <w:r w:rsidRPr="002F3CB9">
        <w:rPr>
          <w:rFonts w:eastAsia="Times New Roman" w:cs="Times New Roman"/>
          <w:lang w:eastAsia="nl-NL"/>
        </w:rPr>
        <w:t>lesobervatieformulieren</w:t>
      </w:r>
      <w:proofErr w:type="spellEnd"/>
      <w:r w:rsidRPr="002F3CB9">
        <w:rPr>
          <w:rFonts w:eastAsia="Times New Roman" w:cs="Times New Roman"/>
          <w:lang w:eastAsia="nl-NL"/>
        </w:rPr>
        <w:t xml:space="preserve"> ontvangen wij graag zo spoedig mogelijk na afname, zodat de feedback voor starters tijdig kan worden verzorgd. Dit kan betekenen dat de school meerdere keren een aantal formulieren per post verstuurt. </w:t>
      </w:r>
    </w:p>
    <w:p w:rsidR="007A3BF8" w:rsidRDefault="007A3BF8"/>
    <w:sectPr w:rsidR="007A3BF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DC7" w:rsidRDefault="00810DC7" w:rsidP="00810DC7">
      <w:pPr>
        <w:spacing w:after="0" w:line="240" w:lineRule="auto"/>
      </w:pPr>
      <w:r>
        <w:separator/>
      </w:r>
    </w:p>
  </w:endnote>
  <w:endnote w:type="continuationSeparator" w:id="0">
    <w:p w:rsidR="00810DC7" w:rsidRDefault="00810DC7" w:rsidP="00810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DC7" w:rsidRDefault="00810DC7">
    <w:pPr>
      <w:pStyle w:val="Footer"/>
    </w:pPr>
    <w:r>
      <w:rPr>
        <w:noProof/>
        <w:lang w:eastAsia="nl-NL"/>
      </w:rPr>
      <mc:AlternateContent>
        <mc:Choice Requires="wpg">
          <w:drawing>
            <wp:anchor distT="0" distB="0" distL="114300" distR="114300" simplePos="0" relativeHeight="251659264" behindDoc="0" locked="0" layoutInCell="1" allowOverlap="1" wp14:anchorId="54259CE4" wp14:editId="4200BC5B">
              <wp:simplePos x="0" y="0"/>
              <wp:positionH relativeFrom="column">
                <wp:posOffset>226184</wp:posOffset>
              </wp:positionH>
              <wp:positionV relativeFrom="paragraph">
                <wp:posOffset>-108739</wp:posOffset>
              </wp:positionV>
              <wp:extent cx="5245100" cy="482600"/>
              <wp:effectExtent l="0" t="0" r="0" b="0"/>
              <wp:wrapNone/>
              <wp:docPr id="3" name="Group 3"/>
              <wp:cNvGraphicFramePr/>
              <a:graphic xmlns:a="http://schemas.openxmlformats.org/drawingml/2006/main">
                <a:graphicData uri="http://schemas.microsoft.com/office/word/2010/wordprocessingGroup">
                  <wpg:wgp>
                    <wpg:cNvGrpSpPr/>
                    <wpg:grpSpPr>
                      <a:xfrm>
                        <a:off x="0" y="0"/>
                        <a:ext cx="5245100" cy="482600"/>
                        <a:chOff x="0" y="0"/>
                        <a:chExt cx="5245100" cy="482600"/>
                      </a:xfrm>
                    </wpg:grpSpPr>
                    <pic:pic xmlns:pic="http://schemas.openxmlformats.org/drawingml/2006/picture">
                      <pic:nvPicPr>
                        <pic:cNvPr id="5" name="Afbeelding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460750" y="31750"/>
                          <a:ext cx="520700" cy="387350"/>
                        </a:xfrm>
                        <a:prstGeom prst="rect">
                          <a:avLst/>
                        </a:prstGeom>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25600" cy="450850"/>
                        </a:xfrm>
                        <a:prstGeom prst="rect">
                          <a:avLst/>
                        </a:prstGeom>
                      </pic:spPr>
                    </pic:pic>
                    <pic:pic xmlns:pic="http://schemas.openxmlformats.org/drawingml/2006/picture">
                      <pic:nvPicPr>
                        <pic:cNvPr id="9" name="Picture 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470400" y="184150"/>
                          <a:ext cx="774700" cy="177800"/>
                        </a:xfrm>
                        <a:prstGeom prst="rect">
                          <a:avLst/>
                        </a:prstGeom>
                      </pic:spPr>
                    </pic:pic>
                    <pic:pic xmlns:pic="http://schemas.openxmlformats.org/drawingml/2006/picture">
                      <pic:nvPicPr>
                        <pic:cNvPr id="10" name="Picture 10" descr="http://www.uu.nl/sites/default/files/cm_hs_uulogo_rgb-01.jpg"/>
                        <pic:cNvPicPr/>
                      </pic:nvPicPr>
                      <pic:blipFill>
                        <a:blip r:embed="rId4">
                          <a:extLst>
                            <a:ext uri="{28A0092B-C50C-407E-A947-70E740481C1C}">
                              <a14:useLocalDpi xmlns:a14="http://schemas.microsoft.com/office/drawing/2010/main" val="0"/>
                            </a:ext>
                          </a:extLst>
                        </a:blip>
                        <a:srcRect/>
                        <a:stretch>
                          <a:fillRect/>
                        </a:stretch>
                      </pic:blipFill>
                      <pic:spPr bwMode="auto">
                        <a:xfrm>
                          <a:off x="1701800" y="31750"/>
                          <a:ext cx="1447800" cy="450850"/>
                        </a:xfrm>
                        <a:prstGeom prst="rect">
                          <a:avLst/>
                        </a:prstGeom>
                        <a:noFill/>
                        <a:ln>
                          <a:noFill/>
                        </a:ln>
                      </pic:spPr>
                    </pic:pic>
                  </wpg:wgp>
                </a:graphicData>
              </a:graphic>
            </wp:anchor>
          </w:drawing>
        </mc:Choice>
        <mc:Fallback>
          <w:pict>
            <v:group id="Group 3" o:spid="_x0000_s1026" style="position:absolute;margin-left:17.8pt;margin-top:-8.55pt;width:413pt;height:38pt;z-index:251659264" coordsize="52451,4826"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h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GOTdGMTE3NDA3MjA2ODExOTEwOUE1NEU0RTQ0NzBGQjwv&#10;c3RFdnQ6aW5zdGFuY2VJRD4KICAgICAgICAgICAgICAgICAgPHN0RXZ0OndoZW4+MjAxMC0wOC0x&#10;MFQxNToyMTo0MSswMjowMDwvc3RFdnQ6d2hlbj4KICAgICAgICAgICAgICAgICAgPHN0RXZ0OnNv&#10;ZnR3YXJlQWdlbnQ+QWRvYmUgSWxsdXN0cmF0b3IgQ1M0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MDE4MDExNzQwNzIwNjgxMThG&#10;NjJFQzNEQjEwNzcyMTc8L3N0RXZ0Omluc3RhbmNlSUQ+CiAgICAgICAgICAgICAgICAgIDxzdEV2&#10;dDp3aGVuPjIwMTAtMDgtMTFUMTQ6MDM6NTkrMDI6MDA8L3N0RXZ0OndoZW4+CiAgICAgICAgICAg&#10;ICAgICAgIDxzdEV2dDpzb2Z0d2FyZUFnZW50PkFkb2JlIElsbHVzdHJhdG9yIENTND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MDE4MDExNzQwNzIwNjgxMTkxMDlDMkI2NTlFRjk1MDk8L3N0&#10;RXZ0Omluc3RhbmNlSUQ+CiAgICAgICAgICAgICAgICAgIDxzdEV2dDp3aGVuPjIwMTEtMDEtMTlU&#10;MDk6MjM6MDYrMDE6MDA8L3N0RXZ0OndoZW4+CiAgICAgICAgICAgICAgICAgIDxzdEV2dDpzb2Z0&#10;d2FyZUFnZW50PkFkb2JlIElsbHVzdHJhdG9yIENTND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DI4MDExNzQw&#10;NzIwNjgxMTkxMDlDMkI2NTlFRjk1MDk8L3N0RXZ0Omluc3RhbmNlSUQ+CiAgICAgICAgICAgICAg&#10;ICAgIDxzdEV2dDp3aGVuPjIwMTEtMDEtMTlUMDk6MzE6NDYrMDE6MDA8L3N0RXZ0OndoZW4+CiAg&#10;ICAgICAgICAgICAgICAgIDxzdEV2dDpzb2Z0d2FyZUFnZW50PkFkb2JlIElsbHVzdHJhdG9yIENT&#10;ND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MDM4MDExNzQwNzIwNjgxMTkxMDlDMkI2NTlFRjk1MDk8L3N0RXZ0&#10;Omluc3RhbmNlSUQ+CiAgICAgICAgICAgICAgICAgIDxzdEV2dDp3aGVuPjIwMTEtMDEtMTlUMDk6&#10;NTE6MTErMDE6MDA8L3N0RXZ0OndoZW4+CiAgICAgICAgICAgICAgICAgIDxzdEV2dDpzb2Z0d2Fy&#10;ZUFnZW50PkFkb2JlIElsbHVzdHJhdG9yIENTND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MDQ4MDExNzQwNzIw&#10;NjgxMTkxMDlDMkI2NTlFRjk1MDk8L3N0RXZ0Omluc3RhbmNlSUQ+CiAgICAgICAgICAgICAgICAg&#10;IDxzdEV2dDp3aGVuPjIwMTEtMDEtMTlUMDk6NTQ6MTkrMDE6MDA8L3N0RXZ0OndoZW4+CiAgICAg&#10;ICAgICAgICAgICAgIDxzdEV2dDpzb2Z0d2FyZUFnZW50PkFkb2JlIElsbHVzdHJhdG9yIENTND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owMTgwMTE3NDA3MjA2ODExOEY2&#10;MjkyNkVFOEUzNzYzNDwvc3RFdnQ6aW5zdGFuY2VJRD4KICAgICAgICAgICAgICAgICAgPHN0RXZ0&#10;OndoZW4+MjAxMS0wMS0yNVQxMzowMTowNyswMTowMDwvc3RFdnQ6d2hlbj4KICAgICAgICAgICAg&#10;ICAgICAgPHN0RXZ0OnNvZnR3YXJlQWdlbnQ+QWRvYmUgSWxsdXN0cmF0b3IgQ1M0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owMjgwMTE3NDA3MjA2ODExOEY2MjkyNkVFOEUzNzYzNDwvc3RFdnQ6aW5zdGFuY2VJ&#10;RD4KICAgICAgICAgICAgICAgICAgPHN0RXZ0OndoZW4+MjAxMS0wMS0yNVQxMzo0NDowNCswMTow&#10;MDwvc3RFdnQ6d2hlbj4KICAgICAgICAgICAgICAgICAgPHN0RXZ0OnNvZnR3YXJlQWdlbnQ+QWRv&#10;YmUgSWxsdXN0cmF0b3IgQ1M0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xNENCQjFENjFEMjA2ODExOTEwOUQ2OEY2NkUwOUY4MTwvc3RFdnQ6&#10;aW5zdGFuY2VJRD4KICAgICAgICAgICAgICAgICAgPHN0RXZ0OndoZW4+MjAxMS0wMS0yNlQxMzo1&#10;NTowNyswMTowMDwvc3RFdnQ6d2hlbj4KICAgICAgICAgICAgICAgICAgPHN0RXZ0OnNvZnR3YXJl&#10;QWdlbnQ+QWRvYmUgSWxsdXN0cmF0b3IgQ1M0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5MTA5OUIxNUM5MEMwOUY3PC9zdEV2dDppbnN0YW5j&#10;ZUlEPgogICAgICAgICAgICAgICAgICA8c3RFdnQ6d2hlbj4yMDExLTA0LTE5VDE1OjAzOjQ2KzAy&#10;OjAwPC9zdEV2dDp3aGVuPgogICAgICAgICAgICAgICAgICA8c3RFdnQ6c29mdHdhcmVBZ2VudD5B&#10;ZG9iZSBJbGx1c3RyYXRvciBDUzQ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GQTdGMTE3NDA3MjA2ODExOTEwOTlCMTVDOTBDMDlG&#10;Nzwvc3RFdnQ6aW5zdGFuY2VJRD4KICAgICAgICAgICAgICAgICAgPHN0RXZ0OndoZW4+MjAxMS0w&#10;NC0xOVQxNTozNzo1NSswMjowMDwvc3RFdnQ6d2hlbj4KICAgICAgICAgICAgICAgICAgPHN0RXZ0&#10;OnNvZnR3YXJlQWdlbnQ+QWRvYmUgSWxsdXN0cmF0b3IgQ1M0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GRDdGMTE3NDA3MjA2ODExOTEwOTlCMTVDOTBDMDlGNzwvc3RFdnQ6aW5zdGFuY2VJ&#10;RD4KICAgICAgICAgICAgICAgICAgPHN0RXZ0OndoZW4+MjAxMS0wNC0xOVQxNjowNjowMyswMjow&#10;MDwvc3RFdnQ6d2hlbj4KICAgICAgICAgICAgICAgICAgPHN0RXZ0OnNvZnR3YXJlQWdlbnQ+QWRv&#10;YmUgSWxsdXN0cmF0b3IgQ1M0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kY3N0YxMTc0MDcyMDY4MTE5&#10;MkIwQkNCQUJCRjdFNDEzPC9zdEV2dDppbnN0YW5jZUlEPgogICAgICAgICAgICAgICAgICA8c3RF&#10;dnQ6d2hlbj4yMDExLTA5LTEzVDEwOjExOjQ4KzAy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kY4N0YxMTc0MDcyMDY4MTE5MkIwQkNCQUJCRjdFNDEzPC9zdEV2dDppbnN0YW5j&#10;ZUlEPgogICAgICAgICAgICAgICAgICA8c3RFdnQ6d2hlbj4yMDExLTA5LTEzVDExOjU4OjM5KzAy&#10;OjAwPC9zdEV2dDp3aGVuPgogICAgICAgICAgICAgICAgICA8c3RFdnQ6c29mdHdhcmVBZ2VudD5B&#10;ZG9iZSBJbGx1c3RyYXRvciBDUzQ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MAAAAAB/9sAhAABAQEBAQEBAQEBAQEBAQEBAQEBAQEBAQEBAQEBAQEBAQEB&#10;AQEBAQEBAQEBAgICAgICAgICAgIDAwMDAwMDAwMDAQEBAQEBAQIBAQICAgECAgMDAwMDAwMDAwMD&#10;AwMDAwMDAwMDAwMDAwMDAwMDAwMDAwMDAwMDAwMDAwMDAwMDAwP/wAARCACAAUUDAREAAhEBAxE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TU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kyZmFkODBmLWJiMmItNDA5Zi1i&#10;OGY4LWViOGE4NGJiM2U0ZTwvc3RSZWY6aW5zdGFuY2VJRD4KICAgICAgICAgICAgPHN0UmVmOmRv&#10;Y3VtZW50SUQ+eG1wLmRpZDo5MmZhZDgwZi1iYjJiLTQwOWYtYjhmOC1lYjhhODRiYjNlNGU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Q0MDY3NzBlLTUzMzQtNDg0Yi05YzBlLTkzZGRjMDEzMWFhOTwvc3RFdnQ6aW5z&#10;dGFuY2VJRD4KICAgICAgICAgICAgICAgICAgPHN0RXZ0OndoZW4+MjAxNS0wMy0wNlQxMzo1Mjoz&#10;NyswMTowMDwvc3RFdnQ6d2hlbj4KICAgICAgICAgICAgICAgICAgPHN0RXZ0OnNvZnR3YXJlQWdl&#10;bnQ+QWRvYmUgSWxsdXN0cmF0b3IgQ0MgMjAxNCAoTWFjaW50b3No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&#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&#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&#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&#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2VBLAwQKAAAAAAAAACEAm5OmOIkh&#10;AACJIQAAFAAAAGRycy9tZWRpYS9pbWFnZTEuanBn/9j/4AAQSkZJRgABAQEAYABgAAD/2wBDAAIB&#10;AQIBAQICAgICAgICAwUDAwMDAwYEBAMFBwYHBwcGBwcICQsJCAgKCAcHCg0KCgsMDAwMBwkODw0M&#10;DgsMDAz/2wBDAQICAgMDAwYDAwYMCAcIDAwMDAwMDAwMDAwMDAwMDAwMDAwMDAwMDAwMDAwMDAwM&#10;DAwMDAwMDAwMDAwMDAwMDAz/wAARCAB4AK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left:34607;top:317;width:5207;height:3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8MyjDAAAA2gAAAA8AAABkcnMvZG93bnJldi54bWxEj81qwzAQhO+FvIPYQG6NnIDT4EYJTUqg&#10;JaeovfS2WBtb1FoZS/XP21eFQI/DzHzD7A6ja0RPXbCeFayWGQji0hvLlYLPj/PjFkSIyAYbz6Rg&#10;ogCH/exhh4XxA1+p17ESCcKhQAV1jG0hZShrchiWviVO3s13DmOSXSVNh0OCu0aus2wjHVpOCzW2&#10;dKqp/NY/TsFxi/qmN9OXza1x73p9eT1dn5RazMeXZxCRxvgfvrffjIIc/q6kG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wzKMMAAADaAAAADwAAAAAAAAAAAAAAAACf&#10;AgAAZHJzL2Rvd25yZXYueG1sUEsFBgAAAAAEAAQA9wAAAI8DAAAAAA==&#10;">
                <v:imagedata r:id="rId5" o:title=""/>
                <v:path arrowok="t"/>
              </v:shape>
              <v:shape id="Picture 6" o:spid="_x0000_s1028" type="#_x0000_t75" style="position:absolute;width:16256;height:4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2XFPBAAAA2gAAAA8AAABkcnMvZG93bnJldi54bWxEj09rwkAUxO+FfoflFbxI3dRDaKOriCB4&#10;E/8g7e2RfWaD2bch+6rx27uC4HGYmd8w03nvG3WhLtaBDXyNMlDEZbA1VwYO+9XnN6goyBabwGTg&#10;RhHms/e3KRY2XHlLl51UKkE4FmjAibSF1rF05DGOQkucvFPoPEqSXaVth9cE940eZ1muPdacFhy2&#10;tHRUnnf/3sBQn3PakPv5q3G7pt9MjsOTGDP46BcTUEK9vMLP9toayOFxJd0AP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2XFPBAAAA2gAAAA8AAAAAAAAAAAAAAAAAnwIA&#10;AGRycy9kb3ducmV2LnhtbFBLBQYAAAAABAAEAPcAAACNAwAAAAA=&#10;">
                <v:imagedata r:id="rId6" o:title=""/>
                <v:path arrowok="t"/>
              </v:shape>
              <v:shape id="Picture 9" o:spid="_x0000_s1029" type="#_x0000_t75" style="position:absolute;left:44704;top:1841;width:7747;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ZbbEAAAA2gAAAA8AAABkcnMvZG93bnJldi54bWxEj0FrwkAUhO8F/8PyhF6kbpQqbcxGVKgt&#10;6EXrweMj+0yi2bdhd6vpv+8KQo/DzHzDZPPONOJKzteWFYyGCQjiwuqaSwWH74+XNxA+IGtsLJOC&#10;X/Iwz3tPGaba3nhH130oRYSwT1FBFUKbSumLigz6oW2Jo3eyzmCI0pVSO7xFuGnkOEmm0mDNcaHC&#10;llYVFZf9j1Gw1tvL8TD6HL8u3aDAtdmcJ0un1HO/W8xABOrCf/jR/tIK3uF+Jd4A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PZbbEAAAA2gAAAA8AAAAAAAAAAAAAAAAA&#10;nwIAAGRycy9kb3ducmV2LnhtbFBLBQYAAAAABAAEAPcAAACQAwAAAAA=&#10;">
                <v:imagedata r:id="rId7" o:title=""/>
                <v:path arrowok="t"/>
              </v:shape>
              <v:shape id="Picture 10" o:spid="_x0000_s1030" type="#_x0000_t75" alt="http://www.uu.nl/sites/default/files/cm_hs_uulogo_rgb-01.jpg" style="position:absolute;left:17018;top:317;width:14478;height:4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CSPvDAAAA2wAAAA8AAABkcnMvZG93bnJldi54bWxEj01rAjEQhu8F/0MYwVvNWrC0W7NSLIrg&#10;pVrB65jMfrSbybKJuv77zqHQ2wzzfjyzWA6+VVfqYxPYwGyagSK2wTVcGTh+rR9fQMWE7LANTAbu&#10;FGFZjB4WmLtw4z1dD6lSEsIxRwN1Sl2udbQ1eYzT0BHLrQy9xyRrX2nX403CfaufsuxZe2xYGmrs&#10;aFWT/TlcvJSc/Xm/ObnL9+bzI+zKV6vT3BozGQ/vb6ASDelf/OfeOsEXevlFBtD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JI+8MAAADbAAAADwAAAAAAAAAAAAAAAACf&#10;AgAAZHJzL2Rvd25yZXYueG1sUEsFBgAAAAAEAAQA9wAAAI8DAAAAAA==&#10;">
                <v:imagedata r:id="rId8" o:title="cm_hs_uulogo_rgb-01"/>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DC7" w:rsidRDefault="00810DC7" w:rsidP="00810DC7">
      <w:pPr>
        <w:spacing w:after="0" w:line="240" w:lineRule="auto"/>
      </w:pPr>
      <w:r>
        <w:separator/>
      </w:r>
    </w:p>
  </w:footnote>
  <w:footnote w:type="continuationSeparator" w:id="0">
    <w:p w:rsidR="00810DC7" w:rsidRDefault="00810DC7" w:rsidP="00810DC7">
      <w:pPr>
        <w:spacing w:after="0" w:line="240" w:lineRule="auto"/>
      </w:pPr>
      <w:r>
        <w:continuationSeparator/>
      </w:r>
    </w:p>
  </w:footnote>
  <w:footnote w:id="1">
    <w:p w:rsidR="00810DC7" w:rsidRDefault="00810DC7" w:rsidP="00810DC7">
      <w:pPr>
        <w:pStyle w:val="FootnoteText"/>
      </w:pPr>
      <w:r>
        <w:rPr>
          <w:rStyle w:val="FootnoteReference"/>
        </w:rPr>
        <w:footnoteRef/>
      </w:r>
      <w:r>
        <w:t xml:space="preserve"> Evenals bij de </w:t>
      </w:r>
      <w:proofErr w:type="spellStart"/>
      <w:r>
        <w:t>leerlingvragenlijst</w:t>
      </w:r>
      <w:proofErr w:type="spellEnd"/>
      <w:r>
        <w:t xml:space="preserve"> vindt er geen lesobservatie plaats in de periode oktober-november van jaar twee en drie.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35A89"/>
    <w:multiLevelType w:val="hybridMultilevel"/>
    <w:tmpl w:val="0DEC8270"/>
    <w:lvl w:ilvl="0" w:tplc="0413000D">
      <w:start w:val="1"/>
      <w:numFmt w:val="bullet"/>
      <w:lvlText w:val=""/>
      <w:lvlJc w:val="left"/>
      <w:pPr>
        <w:ind w:left="1440" w:hanging="360"/>
      </w:pPr>
      <w:rPr>
        <w:rFonts w:ascii="Wingdings" w:hAnsi="Wingdings" w:hint="default"/>
      </w:rPr>
    </w:lvl>
    <w:lvl w:ilvl="1" w:tplc="941C5C94">
      <w:numFmt w:val="bullet"/>
      <w:lvlText w:val=""/>
      <w:lvlJc w:val="left"/>
      <w:pPr>
        <w:ind w:left="2484" w:hanging="684"/>
      </w:pPr>
      <w:rPr>
        <w:rFonts w:ascii="Symbol" w:eastAsiaTheme="minorHAnsi" w:hAnsi="Symbol" w:cstheme="minorBidi"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4CB040B2"/>
    <w:multiLevelType w:val="hybridMultilevel"/>
    <w:tmpl w:val="66589BAE"/>
    <w:lvl w:ilvl="0" w:tplc="04130003">
      <w:start w:val="1"/>
      <w:numFmt w:val="bullet"/>
      <w:lvlText w:val="o"/>
      <w:lvlJc w:val="left"/>
      <w:pPr>
        <w:ind w:left="1800" w:hanging="360"/>
      </w:pPr>
      <w:rPr>
        <w:rFonts w:ascii="Courier New" w:hAnsi="Courier New" w:cs="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DC7"/>
    <w:rsid w:val="00017ED6"/>
    <w:rsid w:val="00020C6D"/>
    <w:rsid w:val="00022E67"/>
    <w:rsid w:val="00040C44"/>
    <w:rsid w:val="00062A72"/>
    <w:rsid w:val="00077CCA"/>
    <w:rsid w:val="0009574D"/>
    <w:rsid w:val="000D1225"/>
    <w:rsid w:val="000D2BFA"/>
    <w:rsid w:val="000F6E3D"/>
    <w:rsid w:val="00122F11"/>
    <w:rsid w:val="0012336E"/>
    <w:rsid w:val="00123E0E"/>
    <w:rsid w:val="00140F4A"/>
    <w:rsid w:val="00155341"/>
    <w:rsid w:val="001A3400"/>
    <w:rsid w:val="001B2362"/>
    <w:rsid w:val="001B534B"/>
    <w:rsid w:val="001D7B07"/>
    <w:rsid w:val="001F32E0"/>
    <w:rsid w:val="00223EA4"/>
    <w:rsid w:val="00246318"/>
    <w:rsid w:val="00263935"/>
    <w:rsid w:val="002871EE"/>
    <w:rsid w:val="00295FD9"/>
    <w:rsid w:val="002D4639"/>
    <w:rsid w:val="002E69DF"/>
    <w:rsid w:val="003054E7"/>
    <w:rsid w:val="00311833"/>
    <w:rsid w:val="003420FF"/>
    <w:rsid w:val="00347881"/>
    <w:rsid w:val="00375304"/>
    <w:rsid w:val="003A5F53"/>
    <w:rsid w:val="00402B2A"/>
    <w:rsid w:val="004169D4"/>
    <w:rsid w:val="00466D61"/>
    <w:rsid w:val="00496BF7"/>
    <w:rsid w:val="004D66B8"/>
    <w:rsid w:val="004F5285"/>
    <w:rsid w:val="00512675"/>
    <w:rsid w:val="005346E8"/>
    <w:rsid w:val="0056519F"/>
    <w:rsid w:val="00573594"/>
    <w:rsid w:val="00580D86"/>
    <w:rsid w:val="00584EAE"/>
    <w:rsid w:val="005A4FE8"/>
    <w:rsid w:val="006179BE"/>
    <w:rsid w:val="00644AD1"/>
    <w:rsid w:val="00657344"/>
    <w:rsid w:val="006579A8"/>
    <w:rsid w:val="006827A9"/>
    <w:rsid w:val="006A6A59"/>
    <w:rsid w:val="006C3375"/>
    <w:rsid w:val="006C7AB8"/>
    <w:rsid w:val="006E7DD9"/>
    <w:rsid w:val="006F3B5A"/>
    <w:rsid w:val="00734826"/>
    <w:rsid w:val="0076212C"/>
    <w:rsid w:val="007A3BF8"/>
    <w:rsid w:val="007C7CD8"/>
    <w:rsid w:val="00810DC7"/>
    <w:rsid w:val="008552CD"/>
    <w:rsid w:val="00865E6F"/>
    <w:rsid w:val="00874BDB"/>
    <w:rsid w:val="00885512"/>
    <w:rsid w:val="00897D9D"/>
    <w:rsid w:val="008B247E"/>
    <w:rsid w:val="008D0F94"/>
    <w:rsid w:val="00900D1E"/>
    <w:rsid w:val="00954A0B"/>
    <w:rsid w:val="00962941"/>
    <w:rsid w:val="0099165A"/>
    <w:rsid w:val="009D15D7"/>
    <w:rsid w:val="009F1F2F"/>
    <w:rsid w:val="00A21272"/>
    <w:rsid w:val="00A57B15"/>
    <w:rsid w:val="00A716C3"/>
    <w:rsid w:val="00AA2B7E"/>
    <w:rsid w:val="00AA552B"/>
    <w:rsid w:val="00AE42C8"/>
    <w:rsid w:val="00BA1D02"/>
    <w:rsid w:val="00BA7200"/>
    <w:rsid w:val="00BA7C29"/>
    <w:rsid w:val="00BB26B3"/>
    <w:rsid w:val="00C027D6"/>
    <w:rsid w:val="00C06CF5"/>
    <w:rsid w:val="00CA55DD"/>
    <w:rsid w:val="00CC3A9D"/>
    <w:rsid w:val="00CE1296"/>
    <w:rsid w:val="00CE766A"/>
    <w:rsid w:val="00CF4B07"/>
    <w:rsid w:val="00D2017A"/>
    <w:rsid w:val="00D23DF2"/>
    <w:rsid w:val="00D262F7"/>
    <w:rsid w:val="00D30168"/>
    <w:rsid w:val="00D37D59"/>
    <w:rsid w:val="00D7468B"/>
    <w:rsid w:val="00D75B5B"/>
    <w:rsid w:val="00D76F61"/>
    <w:rsid w:val="00D86906"/>
    <w:rsid w:val="00D87790"/>
    <w:rsid w:val="00DD187E"/>
    <w:rsid w:val="00DE1E3D"/>
    <w:rsid w:val="00E05B40"/>
    <w:rsid w:val="00E13915"/>
    <w:rsid w:val="00E165A3"/>
    <w:rsid w:val="00E468A1"/>
    <w:rsid w:val="00E75C29"/>
    <w:rsid w:val="00E93B25"/>
    <w:rsid w:val="00EA6D2B"/>
    <w:rsid w:val="00ED4621"/>
    <w:rsid w:val="00F13EB3"/>
    <w:rsid w:val="00F17C98"/>
    <w:rsid w:val="00F47736"/>
    <w:rsid w:val="00F55FF5"/>
    <w:rsid w:val="00F77618"/>
    <w:rsid w:val="00F82DC5"/>
    <w:rsid w:val="00FD768B"/>
    <w:rsid w:val="00FE6639"/>
    <w:rsid w:val="00FF01E8"/>
    <w:rsid w:val="00FF631C"/>
    <w:rsid w:val="00FF71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DC7"/>
  </w:style>
  <w:style w:type="paragraph" w:styleId="Heading1">
    <w:name w:val="heading 1"/>
    <w:basedOn w:val="Normal"/>
    <w:next w:val="Normal"/>
    <w:link w:val="Heading1Char"/>
    <w:uiPriority w:val="9"/>
    <w:qFormat/>
    <w:rsid w:val="00810D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DC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10DC7"/>
    <w:rPr>
      <w:color w:val="0000FF" w:themeColor="hyperlink"/>
      <w:u w:val="single"/>
    </w:rPr>
  </w:style>
  <w:style w:type="paragraph" w:styleId="NormalWeb">
    <w:name w:val="Normal (Web)"/>
    <w:basedOn w:val="Normal"/>
    <w:uiPriority w:val="99"/>
    <w:semiHidden/>
    <w:unhideWhenUsed/>
    <w:rsid w:val="00810DC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FootnoteText">
    <w:name w:val="footnote text"/>
    <w:basedOn w:val="Normal"/>
    <w:link w:val="FootnoteTextChar"/>
    <w:uiPriority w:val="99"/>
    <w:semiHidden/>
    <w:unhideWhenUsed/>
    <w:rsid w:val="00810D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0DC7"/>
    <w:rPr>
      <w:sz w:val="20"/>
      <w:szCs w:val="20"/>
    </w:rPr>
  </w:style>
  <w:style w:type="character" w:styleId="FootnoteReference">
    <w:name w:val="footnote reference"/>
    <w:basedOn w:val="DefaultParagraphFont"/>
    <w:uiPriority w:val="99"/>
    <w:semiHidden/>
    <w:unhideWhenUsed/>
    <w:rsid w:val="00810DC7"/>
    <w:rPr>
      <w:vertAlign w:val="superscript"/>
    </w:rPr>
  </w:style>
  <w:style w:type="paragraph" w:styleId="Header">
    <w:name w:val="header"/>
    <w:basedOn w:val="Normal"/>
    <w:link w:val="HeaderChar"/>
    <w:uiPriority w:val="99"/>
    <w:unhideWhenUsed/>
    <w:rsid w:val="00810DC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0DC7"/>
  </w:style>
  <w:style w:type="paragraph" w:styleId="Footer">
    <w:name w:val="footer"/>
    <w:basedOn w:val="Normal"/>
    <w:link w:val="FooterChar"/>
    <w:uiPriority w:val="99"/>
    <w:unhideWhenUsed/>
    <w:rsid w:val="00810DC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0D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DC7"/>
  </w:style>
  <w:style w:type="paragraph" w:styleId="Heading1">
    <w:name w:val="heading 1"/>
    <w:basedOn w:val="Normal"/>
    <w:next w:val="Normal"/>
    <w:link w:val="Heading1Char"/>
    <w:uiPriority w:val="9"/>
    <w:qFormat/>
    <w:rsid w:val="00810D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DC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10DC7"/>
    <w:rPr>
      <w:color w:val="0000FF" w:themeColor="hyperlink"/>
      <w:u w:val="single"/>
    </w:rPr>
  </w:style>
  <w:style w:type="paragraph" w:styleId="NormalWeb">
    <w:name w:val="Normal (Web)"/>
    <w:basedOn w:val="Normal"/>
    <w:uiPriority w:val="99"/>
    <w:semiHidden/>
    <w:unhideWhenUsed/>
    <w:rsid w:val="00810DC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FootnoteText">
    <w:name w:val="footnote text"/>
    <w:basedOn w:val="Normal"/>
    <w:link w:val="FootnoteTextChar"/>
    <w:uiPriority w:val="99"/>
    <w:semiHidden/>
    <w:unhideWhenUsed/>
    <w:rsid w:val="00810D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0DC7"/>
    <w:rPr>
      <w:sz w:val="20"/>
      <w:szCs w:val="20"/>
    </w:rPr>
  </w:style>
  <w:style w:type="character" w:styleId="FootnoteReference">
    <w:name w:val="footnote reference"/>
    <w:basedOn w:val="DefaultParagraphFont"/>
    <w:uiPriority w:val="99"/>
    <w:semiHidden/>
    <w:unhideWhenUsed/>
    <w:rsid w:val="00810DC7"/>
    <w:rPr>
      <w:vertAlign w:val="superscript"/>
    </w:rPr>
  </w:style>
  <w:style w:type="paragraph" w:styleId="Header">
    <w:name w:val="header"/>
    <w:basedOn w:val="Normal"/>
    <w:link w:val="HeaderChar"/>
    <w:uiPriority w:val="99"/>
    <w:unhideWhenUsed/>
    <w:rsid w:val="00810DC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0DC7"/>
  </w:style>
  <w:style w:type="paragraph" w:styleId="Footer">
    <w:name w:val="footer"/>
    <w:basedOn w:val="Normal"/>
    <w:link w:val="FooterChar"/>
    <w:uiPriority w:val="99"/>
    <w:unhideWhenUsed/>
    <w:rsid w:val="00810DC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0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lerarenagenda.nl/de-lerarenagenda"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466B87FF.dotm</Template>
  <TotalTime>0</TotalTime>
  <Pages>2</Pages>
  <Words>732</Words>
  <Characters>4026</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4749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Pleijsant, M.B. (Mirja)</dc:creator>
  <cp:lastModifiedBy>Vissers, R.J.C.M. (Renske)</cp:lastModifiedBy>
  <cp:revision>2</cp:revision>
  <dcterms:created xsi:type="dcterms:W3CDTF">2016-10-11T10:04:00Z</dcterms:created>
  <dcterms:modified xsi:type="dcterms:W3CDTF">2016-10-11T10:04:00Z</dcterms:modified>
</cp:coreProperties>
</file>