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4E0" w:rsidRPr="00386BBB" w:rsidRDefault="00CF54E0" w:rsidP="00CF54E0">
      <w:pPr>
        <w:pStyle w:val="Heading1"/>
      </w:pPr>
      <w:bookmarkStart w:id="0" w:name="_Toc459967112"/>
      <w:bookmarkStart w:id="1" w:name="_GoBack"/>
      <w:bookmarkEnd w:id="1"/>
      <w:r w:rsidRPr="00386BBB">
        <w:t xml:space="preserve">Richtlijnen voor de startende </w:t>
      </w:r>
      <w:r>
        <w:t>docent</w:t>
      </w:r>
      <w:bookmarkEnd w:id="0"/>
      <w:r w:rsidRPr="00386BBB">
        <w:t xml:space="preserve">  </w:t>
      </w:r>
    </w:p>
    <w:p w:rsidR="00CF54E0" w:rsidRPr="0034688E" w:rsidRDefault="00CF54E0" w:rsidP="00CF54E0">
      <w:pPr>
        <w:ind w:left="720"/>
        <w:contextualSpacing/>
        <w:rPr>
          <w:rFonts w:cs="Arial"/>
          <w:bCs/>
        </w:rPr>
      </w:pPr>
      <w:r w:rsidRPr="0034688E">
        <w:rPr>
          <w:rFonts w:cs="Arial"/>
          <w:bCs/>
        </w:rPr>
        <w:t xml:space="preserve">Uw school neemt deel aan het landelijk project “Begeleiding Startende Leraren” (BSL). </w:t>
      </w:r>
      <w:r w:rsidRPr="0034688E">
        <w:rPr>
          <w:rFonts w:ascii="Calibri" w:hAnsi="Calibri" w:cs="Calibri"/>
        </w:rPr>
        <w:t>De begeleiding van starters s</w:t>
      </w:r>
      <w:r>
        <w:rPr>
          <w:rFonts w:ascii="Calibri" w:hAnsi="Calibri" w:cs="Calibri"/>
        </w:rPr>
        <w:t>taat hoog op de agenda van het m</w:t>
      </w:r>
      <w:r w:rsidRPr="0034688E">
        <w:rPr>
          <w:rFonts w:ascii="Calibri" w:hAnsi="Calibri" w:cs="Calibri"/>
        </w:rPr>
        <w:t xml:space="preserve">inisterie van Onderwijs, Cultuur en Wetenschap (OCW). Minister Bussemaker heeft de ambitie om inductietrajecten op 50-80% van de scholen in het voortgezet onderwijs te realiseren. Zie voor meer informatie hierover de website </w:t>
      </w:r>
      <w:hyperlink r:id="rId8" w:history="1">
        <w:r w:rsidRPr="0034688E">
          <w:rPr>
            <w:rStyle w:val="Hyperlink"/>
            <w:rFonts w:ascii="Calibri" w:hAnsi="Calibri" w:cs="Calibri"/>
          </w:rPr>
          <w:t>https://www.delerarenagenda.nl/de-lerarenagenda</w:t>
        </w:r>
      </w:hyperlink>
      <w:r w:rsidRPr="0034688E">
        <w:rPr>
          <w:rFonts w:ascii="Calibri" w:hAnsi="Calibri" w:cs="Calibri"/>
        </w:rPr>
        <w:t xml:space="preserve"> met speciale aandacht voor agendapunt vier. </w:t>
      </w:r>
    </w:p>
    <w:p w:rsidR="00CF54E0" w:rsidRDefault="00CF54E0" w:rsidP="00CF54E0">
      <w:pPr>
        <w:ind w:left="720"/>
        <w:contextualSpacing/>
        <w:rPr>
          <w:rFonts w:cs="Arial"/>
          <w:bCs/>
          <w:i/>
        </w:rPr>
      </w:pPr>
    </w:p>
    <w:p w:rsidR="00CF54E0" w:rsidRPr="00542DE4" w:rsidRDefault="00CF54E0" w:rsidP="00CF54E0">
      <w:pPr>
        <w:ind w:left="720"/>
        <w:contextualSpacing/>
        <w:rPr>
          <w:rFonts w:cs="Arial"/>
          <w:bCs/>
        </w:rPr>
      </w:pPr>
      <w:r w:rsidRPr="00542DE4">
        <w:rPr>
          <w:rFonts w:cs="Arial"/>
          <w:bCs/>
        </w:rPr>
        <w:t xml:space="preserve">De lerarenopleiding van de </w:t>
      </w:r>
      <w:r>
        <w:rPr>
          <w:rFonts w:cs="Arial"/>
          <w:bCs/>
        </w:rPr>
        <w:t>RUG</w:t>
      </w:r>
      <w:r w:rsidRPr="00542DE4">
        <w:rPr>
          <w:rFonts w:cs="Arial"/>
          <w:bCs/>
        </w:rPr>
        <w:t xml:space="preserve"> onderzoekt landelijk de effecten van deze inwerktrajecten. De lerarenopleidingen van Nederland ondersteunen de scholen bij de ontwikkeling van inwerktrajecten in hun regio. Uw school wordt ondersteund door de universiteit en/of hogeschool uit uw regio. Het effectonderzoek heeft als doel antwoord te geven op de vraag of beginnende docenten (nog) effectiever ondersteund kunnen worden in de eerste jaren van hun loopbaan. Om deze vraag te kunnen beantwoorden willen wij de komende drie schooljaren uw professionele ontwikkeling volgen. Wij hopen dat u hier een bijdrage aan wilt leveren en de inspanningen van uw school op deze wijze wilt steunen! </w:t>
      </w:r>
    </w:p>
    <w:p w:rsidR="00CF54E0" w:rsidRPr="00386BBB" w:rsidRDefault="00CF54E0" w:rsidP="00CF54E0">
      <w:pPr>
        <w:ind w:left="720"/>
        <w:contextualSpacing/>
        <w:rPr>
          <w:rFonts w:cs="Arial"/>
          <w:bCs/>
          <w:i/>
        </w:rPr>
      </w:pPr>
    </w:p>
    <w:p w:rsidR="00CF54E0" w:rsidRPr="00A01628" w:rsidRDefault="00CF54E0" w:rsidP="00CF54E0">
      <w:pPr>
        <w:ind w:left="720"/>
        <w:contextualSpacing/>
        <w:rPr>
          <w:rFonts w:cs="Arial"/>
          <w:bCs/>
          <w:i/>
        </w:rPr>
      </w:pPr>
      <w:r w:rsidRPr="00A01628">
        <w:rPr>
          <w:rFonts w:cs="Arial"/>
          <w:bCs/>
          <w:i/>
        </w:rPr>
        <w:t>Voor deelname aan dit onderzoek hebben wij uw toestemming nodig. Hiervoor ontvangt u binnenkort meer informatie.</w:t>
      </w:r>
    </w:p>
    <w:p w:rsidR="00CF54E0" w:rsidRPr="00386BBB" w:rsidRDefault="00CF54E0" w:rsidP="00CF54E0">
      <w:pPr>
        <w:ind w:left="720"/>
        <w:contextualSpacing/>
        <w:rPr>
          <w:b/>
        </w:rPr>
      </w:pPr>
    </w:p>
    <w:p w:rsidR="00CF54E0" w:rsidRPr="009D6703" w:rsidRDefault="00CF54E0" w:rsidP="00CF54E0">
      <w:pPr>
        <w:ind w:left="720"/>
        <w:contextualSpacing/>
        <w:rPr>
          <w:b/>
        </w:rPr>
      </w:pPr>
      <w:r w:rsidRPr="009D6703">
        <w:rPr>
          <w:b/>
        </w:rPr>
        <w:t>Wat kunt u verwachten?</w:t>
      </w:r>
      <w:r w:rsidRPr="009D6703">
        <w:rPr>
          <w:b/>
        </w:rPr>
        <w:br/>
      </w:r>
    </w:p>
    <w:p w:rsidR="00CF54E0" w:rsidRPr="00386BBB" w:rsidRDefault="00CF54E0" w:rsidP="00CF54E0">
      <w:pPr>
        <w:numPr>
          <w:ilvl w:val="0"/>
          <w:numId w:val="2"/>
        </w:numPr>
        <w:contextualSpacing/>
        <w:rPr>
          <w:color w:val="FF0000"/>
        </w:rPr>
      </w:pPr>
      <w:r w:rsidRPr="0045392C">
        <w:t xml:space="preserve">Er wordt zorgvuldig en vertrouwelijk met uw gegevens omgegaan. Uw </w:t>
      </w:r>
      <w:r w:rsidRPr="0045392C">
        <w:rPr>
          <w:b/>
        </w:rPr>
        <w:t xml:space="preserve">gegevens worden anoniem </w:t>
      </w:r>
      <w:r w:rsidRPr="00386BBB">
        <w:rPr>
          <w:b/>
        </w:rPr>
        <w:t>verwerkt</w:t>
      </w:r>
      <w:r w:rsidRPr="00386BBB">
        <w:t>. In geen enkele rapportage kunnen de uitkomsten herleid worden naar u of uw school.</w:t>
      </w:r>
      <w:r w:rsidRPr="00386BBB">
        <w:br/>
      </w:r>
    </w:p>
    <w:p w:rsidR="00CF54E0" w:rsidRPr="00386BBB" w:rsidRDefault="00CF54E0" w:rsidP="00CF54E0">
      <w:pPr>
        <w:numPr>
          <w:ilvl w:val="0"/>
          <w:numId w:val="2"/>
        </w:numPr>
        <w:contextualSpacing/>
      </w:pPr>
      <w:r w:rsidRPr="00386BBB">
        <w:t xml:space="preserve">U ontvangt bij de start een </w:t>
      </w:r>
      <w:r>
        <w:t xml:space="preserve">aanmeldformulier dat tevens ook een </w:t>
      </w:r>
      <w:r w:rsidRPr="00386BBB">
        <w:t xml:space="preserve">toestemmingsformulier </w:t>
      </w:r>
      <w:r>
        <w:t>is, dat</w:t>
      </w:r>
      <w:r w:rsidRPr="00386BBB">
        <w:t xml:space="preserve"> u ondertekent.</w:t>
      </w:r>
    </w:p>
    <w:p w:rsidR="00CF54E0" w:rsidRPr="00386BBB" w:rsidRDefault="00CF54E0" w:rsidP="00CF54E0">
      <w:pPr>
        <w:ind w:left="720"/>
        <w:contextualSpacing/>
        <w:rPr>
          <w:highlight w:val="yellow"/>
        </w:rPr>
      </w:pPr>
    </w:p>
    <w:p w:rsidR="00CF54E0" w:rsidRPr="00386BBB" w:rsidRDefault="00CF54E0" w:rsidP="00CF54E0">
      <w:pPr>
        <w:numPr>
          <w:ilvl w:val="0"/>
          <w:numId w:val="2"/>
        </w:numPr>
        <w:contextualSpacing/>
      </w:pPr>
      <w:r w:rsidRPr="00386BBB">
        <w:t>Een getrainde observator neemt contact met u op om een afspraak te maken om te komen observeren tijdens één van uw lessen</w:t>
      </w:r>
      <w:r>
        <w:t>. De eerste lesobservatie vindt plaats</w:t>
      </w:r>
      <w:r w:rsidRPr="00386BBB">
        <w:t xml:space="preserve"> </w:t>
      </w:r>
      <w:r w:rsidRPr="00386BBB">
        <w:rPr>
          <w:b/>
        </w:rPr>
        <w:t xml:space="preserve">voor </w:t>
      </w:r>
      <w:r>
        <w:rPr>
          <w:b/>
        </w:rPr>
        <w:t>eind</w:t>
      </w:r>
      <w:r w:rsidRPr="00386BBB">
        <w:rPr>
          <w:b/>
        </w:rPr>
        <w:t xml:space="preserve"> november 201</w:t>
      </w:r>
      <w:r>
        <w:rPr>
          <w:b/>
        </w:rPr>
        <w:t>6</w:t>
      </w:r>
      <w:r w:rsidRPr="00386BBB">
        <w:rPr>
          <w:b/>
        </w:rPr>
        <w:t xml:space="preserve"> </w:t>
      </w:r>
      <w:r>
        <w:rPr>
          <w:b/>
        </w:rPr>
        <w:t xml:space="preserve">. </w:t>
      </w:r>
      <w:r>
        <w:t>De drie navolgende lesobservaties vinden plaats in de periode maart-mei</w:t>
      </w:r>
      <w:r w:rsidRPr="00386BBB">
        <w:t xml:space="preserve"> 201</w:t>
      </w:r>
      <w:r>
        <w:t>7</w:t>
      </w:r>
      <w:r w:rsidRPr="00386BBB">
        <w:t>, 201</w:t>
      </w:r>
      <w:r>
        <w:t>8 en</w:t>
      </w:r>
      <w:r w:rsidRPr="00386BBB">
        <w:t xml:space="preserve"> 201</w:t>
      </w:r>
      <w:r>
        <w:t>9.</w:t>
      </w:r>
    </w:p>
    <w:p w:rsidR="00CF54E0" w:rsidRPr="00386BBB" w:rsidRDefault="00CF54E0" w:rsidP="00CF54E0">
      <w:pPr>
        <w:ind w:left="720"/>
        <w:contextualSpacing/>
      </w:pPr>
    </w:p>
    <w:p w:rsidR="00CF54E0" w:rsidRPr="00386BBB" w:rsidRDefault="00CF54E0" w:rsidP="00CF54E0">
      <w:pPr>
        <w:numPr>
          <w:ilvl w:val="0"/>
          <w:numId w:val="2"/>
        </w:numPr>
        <w:contextualSpacing/>
      </w:pPr>
      <w:r w:rsidRPr="00386BBB">
        <w:t>De observator komt één van uw lessen observeren.</w:t>
      </w:r>
    </w:p>
    <w:p w:rsidR="00CF54E0" w:rsidRPr="00386BBB" w:rsidRDefault="00CF54E0" w:rsidP="00CF54E0">
      <w:pPr>
        <w:ind w:left="720"/>
        <w:contextualSpacing/>
      </w:pPr>
    </w:p>
    <w:p w:rsidR="00CF54E0" w:rsidRPr="00386BBB" w:rsidRDefault="00CF54E0" w:rsidP="00CF54E0">
      <w:pPr>
        <w:numPr>
          <w:ilvl w:val="0"/>
          <w:numId w:val="2"/>
        </w:numPr>
        <w:contextualSpacing/>
      </w:pPr>
      <w:r w:rsidRPr="00386BBB">
        <w:t>Eén v</w:t>
      </w:r>
      <w:r>
        <w:t xml:space="preserve">an uw klassen vult de </w:t>
      </w:r>
      <w:proofErr w:type="spellStart"/>
      <w:r>
        <w:t>leerling</w:t>
      </w:r>
      <w:r w:rsidRPr="00386BBB">
        <w:t>vragenlijst</w:t>
      </w:r>
      <w:proofErr w:type="spellEnd"/>
      <w:r w:rsidRPr="00386BBB">
        <w:t xml:space="preserve"> in (dit organiseert de schoolcontactpersoon voor u). U kunt echter wel helpen met het kiezen van een klas. Kies niet een klas met minder dan </w:t>
      </w:r>
      <w:r>
        <w:t>tien</w:t>
      </w:r>
      <w:r w:rsidRPr="00386BBB">
        <w:t xml:space="preserve"> leerlingen (i.v.m. de terugkoppeling die u krijgt naar aanleiding van de </w:t>
      </w:r>
      <w:proofErr w:type="spellStart"/>
      <w:r w:rsidRPr="00386BBB">
        <w:t>leerlingvragenlijst</w:t>
      </w:r>
      <w:proofErr w:type="spellEnd"/>
      <w:r w:rsidRPr="00386BBB">
        <w:t xml:space="preserve"> en de anonimiteitsbescherming van de leerlingen). Kies een klas die niet te “makkelijk” is, omdat </w:t>
      </w:r>
      <w:r>
        <w:t>uw</w:t>
      </w:r>
      <w:r w:rsidRPr="00386BBB">
        <w:t xml:space="preserve"> groei in makkelijke klassen minder zichtbaar wordt.  </w:t>
      </w:r>
    </w:p>
    <w:p w:rsidR="00CF54E0" w:rsidRPr="00386BBB" w:rsidRDefault="00CF54E0" w:rsidP="00CF54E0">
      <w:pPr>
        <w:ind w:left="720"/>
        <w:contextualSpacing/>
      </w:pPr>
    </w:p>
    <w:p w:rsidR="00CF54E0" w:rsidRPr="00386BBB" w:rsidRDefault="00CF54E0" w:rsidP="00CF54E0">
      <w:pPr>
        <w:numPr>
          <w:ilvl w:val="0"/>
          <w:numId w:val="1"/>
        </w:numPr>
        <w:contextualSpacing/>
      </w:pPr>
      <w:r w:rsidRPr="00386BBB">
        <w:lastRenderedPageBreak/>
        <w:t xml:space="preserve">U ontvangt zo spoedig mogelijk na de observatie en de afname van de </w:t>
      </w:r>
      <w:proofErr w:type="spellStart"/>
      <w:r w:rsidRPr="00386BBB">
        <w:t>leerlingvragenlijst</w:t>
      </w:r>
      <w:proofErr w:type="spellEnd"/>
      <w:r w:rsidRPr="00386BBB">
        <w:t xml:space="preserve"> een e-mail met de terugkoppeling hiervan. De terugkoppeling behelst </w:t>
      </w:r>
      <w:r>
        <w:t>grafieken</w:t>
      </w:r>
      <w:r w:rsidRPr="00386BBB">
        <w:t xml:space="preserve"> met de scores van u , dat van de landelijke steekproef (cohort norm) en de norm van ervaren </w:t>
      </w:r>
      <w:r>
        <w:t>docenten</w:t>
      </w:r>
      <w:r w:rsidRPr="00386BBB">
        <w:t xml:space="preserve"> (15-20 jaar ervaring). </w:t>
      </w:r>
      <w:r w:rsidRPr="002F3CB9">
        <w:rPr>
          <w:b/>
        </w:rPr>
        <w:t>De</w:t>
      </w:r>
      <w:r w:rsidRPr="00386BBB">
        <w:t xml:space="preserve"> </w:t>
      </w:r>
      <w:r w:rsidRPr="00386BBB">
        <w:rPr>
          <w:b/>
        </w:rPr>
        <w:t>terugkoppeling wordt alleen naar u verstuurd</w:t>
      </w:r>
      <w:r w:rsidRPr="00386BBB">
        <w:t>.</w:t>
      </w:r>
    </w:p>
    <w:p w:rsidR="00CF54E0" w:rsidRPr="00386BBB" w:rsidRDefault="00CF54E0" w:rsidP="00CF54E0">
      <w:pPr>
        <w:ind w:left="720"/>
        <w:contextualSpacing/>
      </w:pPr>
    </w:p>
    <w:p w:rsidR="00CF54E0" w:rsidRPr="00386BBB" w:rsidRDefault="00CF54E0" w:rsidP="00CF54E0">
      <w:pPr>
        <w:numPr>
          <w:ilvl w:val="0"/>
          <w:numId w:val="1"/>
        </w:numPr>
        <w:contextualSpacing/>
      </w:pPr>
      <w:r w:rsidRPr="00386BBB">
        <w:t xml:space="preserve">Deze terugkoppeling  kunt u vervolgens  inbrengen in het begeleidingstraject. </w:t>
      </w:r>
      <w:r w:rsidRPr="00386BBB">
        <w:rPr>
          <w:b/>
        </w:rPr>
        <w:t>Daar beslist u zelf over</w:t>
      </w:r>
      <w:r w:rsidRPr="00386BBB">
        <w:t>.</w:t>
      </w:r>
    </w:p>
    <w:p w:rsidR="00CF54E0" w:rsidRPr="00386BBB" w:rsidRDefault="00CF54E0" w:rsidP="00CF54E0">
      <w:pPr>
        <w:ind w:left="720"/>
        <w:contextualSpacing/>
      </w:pPr>
    </w:p>
    <w:p w:rsidR="00CF54E0" w:rsidRPr="00386BBB" w:rsidRDefault="00CF54E0" w:rsidP="00CF54E0">
      <w:pPr>
        <w:numPr>
          <w:ilvl w:val="0"/>
          <w:numId w:val="1"/>
        </w:numPr>
        <w:contextualSpacing/>
      </w:pPr>
      <w:r w:rsidRPr="00386BBB">
        <w:t xml:space="preserve">Dezelfde procedure vindt weer plaats </w:t>
      </w:r>
      <w:r>
        <w:t>in de periode</w:t>
      </w:r>
      <w:r w:rsidRPr="00386BBB">
        <w:t xml:space="preserve"> </w:t>
      </w:r>
      <w:r>
        <w:rPr>
          <w:b/>
        </w:rPr>
        <w:t>maart-</w:t>
      </w:r>
      <w:r w:rsidRPr="00386BBB">
        <w:rPr>
          <w:b/>
        </w:rPr>
        <w:t>mei</w:t>
      </w:r>
      <w:r>
        <w:rPr>
          <w:b/>
        </w:rPr>
        <w:t xml:space="preserve"> </w:t>
      </w:r>
      <w:r w:rsidRPr="005455E0">
        <w:rPr>
          <w:b/>
        </w:rPr>
        <w:t>2017, 2018 en 2019</w:t>
      </w:r>
      <w:r w:rsidRPr="002F3CB9">
        <w:t>.</w:t>
      </w:r>
      <w:r w:rsidRPr="00386BBB">
        <w:rPr>
          <w:b/>
        </w:rPr>
        <w:t xml:space="preserve"> </w:t>
      </w:r>
      <w:r>
        <w:t>In jaar twee (2018) en jaar drie (2019) vinden geen dataverzamelingsrondes plaats in het najaar (oktober-november).</w:t>
      </w:r>
    </w:p>
    <w:p w:rsidR="00CF54E0" w:rsidRPr="00386BBB" w:rsidRDefault="00CF54E0" w:rsidP="00CF54E0">
      <w:pPr>
        <w:ind w:left="720"/>
        <w:contextualSpacing/>
      </w:pPr>
    </w:p>
    <w:p w:rsidR="00CF54E0" w:rsidRPr="00386BBB" w:rsidRDefault="00CF54E0" w:rsidP="00CF54E0">
      <w:pPr>
        <w:numPr>
          <w:ilvl w:val="0"/>
          <w:numId w:val="4"/>
        </w:numPr>
        <w:contextualSpacing/>
      </w:pPr>
      <w:r w:rsidRPr="00386BBB">
        <w:t xml:space="preserve">U ontvangt in </w:t>
      </w:r>
      <w:r>
        <w:t xml:space="preserve">de periode </w:t>
      </w:r>
      <w:r w:rsidRPr="005455E0">
        <w:rPr>
          <w:b/>
        </w:rPr>
        <w:t>april-juni 2017, 2018 en 2019</w:t>
      </w:r>
      <w:r w:rsidRPr="00386BBB">
        <w:t xml:space="preserve"> een digitale vragenlijst over de begeleiding bij u op school en vult deze in. </w:t>
      </w:r>
    </w:p>
    <w:p w:rsidR="00CF54E0" w:rsidRPr="00386BBB" w:rsidRDefault="00CF54E0" w:rsidP="00CF54E0">
      <w:pPr>
        <w:tabs>
          <w:tab w:val="left" w:pos="6577"/>
        </w:tabs>
        <w:ind w:left="720"/>
        <w:contextualSpacing/>
      </w:pPr>
      <w:r w:rsidRPr="00386BBB">
        <w:tab/>
      </w:r>
    </w:p>
    <w:p w:rsidR="00CF54E0" w:rsidRPr="00386BBB" w:rsidRDefault="00CF54E0" w:rsidP="00CF54E0">
      <w:pPr>
        <w:numPr>
          <w:ilvl w:val="0"/>
          <w:numId w:val="3"/>
        </w:numPr>
        <w:spacing w:after="0" w:line="240" w:lineRule="auto"/>
        <w:contextualSpacing/>
        <w:rPr>
          <w:rFonts w:eastAsia="Times New Roman" w:cs="Arial"/>
          <w:lang w:eastAsia="nl-NL"/>
        </w:rPr>
      </w:pPr>
      <w:r w:rsidRPr="00386BBB">
        <w:rPr>
          <w:rFonts w:eastAsia="Times New Roman" w:cs="Arial"/>
          <w:lang w:eastAsia="nl-NL"/>
        </w:rPr>
        <w:t xml:space="preserve">Mocht u tijdens de onderzoeksperiode de school verlaten dan wordt de RUG hiervan op de hoogte gebracht via de schoolcontactpersoon. De RUG neemt vervolgens </w:t>
      </w:r>
      <w:r>
        <w:rPr>
          <w:rFonts w:eastAsia="Times New Roman" w:cs="Arial"/>
          <w:lang w:eastAsia="nl-NL"/>
        </w:rPr>
        <w:t xml:space="preserve">per e-mail </w:t>
      </w:r>
      <w:r w:rsidRPr="00386BBB">
        <w:rPr>
          <w:rFonts w:eastAsia="Times New Roman" w:cs="Arial"/>
          <w:lang w:eastAsia="nl-NL"/>
        </w:rPr>
        <w:t>contact met u op om</w:t>
      </w:r>
      <w:r>
        <w:rPr>
          <w:rFonts w:eastAsia="Times New Roman" w:cs="Arial"/>
          <w:lang w:eastAsia="nl-NL"/>
        </w:rPr>
        <w:t xml:space="preserve"> middels een vragenlijst</w:t>
      </w:r>
      <w:r w:rsidRPr="00386BBB">
        <w:rPr>
          <w:rFonts w:eastAsia="Times New Roman" w:cs="Arial"/>
          <w:lang w:eastAsia="nl-NL"/>
        </w:rPr>
        <w:t xml:space="preserve"> de reden van vertrek te achterhalen</w:t>
      </w:r>
      <w:r>
        <w:rPr>
          <w:rFonts w:eastAsia="Times New Roman" w:cs="Arial"/>
          <w:lang w:eastAsia="nl-NL"/>
        </w:rPr>
        <w:t>,</w:t>
      </w:r>
      <w:r w:rsidRPr="00386BBB">
        <w:rPr>
          <w:rFonts w:eastAsia="Times New Roman" w:cs="Arial"/>
          <w:lang w:eastAsia="nl-NL"/>
        </w:rPr>
        <w:t xml:space="preserve"> zonder verder de school hierover in te lichten.</w:t>
      </w:r>
    </w:p>
    <w:p w:rsidR="007A3BF8" w:rsidRPr="00CF54E0" w:rsidRDefault="007A3BF8">
      <w:pPr>
        <w:rPr>
          <w:rFonts w:eastAsia="Times New Roman" w:cs="Arial"/>
          <w:lang w:eastAsia="nl-NL"/>
        </w:rPr>
      </w:pPr>
    </w:p>
    <w:sectPr w:rsidR="007A3BF8" w:rsidRPr="00CF54E0">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4E0" w:rsidRDefault="00CF54E0" w:rsidP="00CF54E0">
      <w:pPr>
        <w:spacing w:after="0" w:line="240" w:lineRule="auto"/>
      </w:pPr>
      <w:r>
        <w:separator/>
      </w:r>
    </w:p>
  </w:endnote>
  <w:endnote w:type="continuationSeparator" w:id="0">
    <w:p w:rsidR="00CF54E0" w:rsidRDefault="00CF54E0" w:rsidP="00CF5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4E0" w:rsidRDefault="00CF54E0">
    <w:pPr>
      <w:pStyle w:val="Footer"/>
    </w:pPr>
    <w:r>
      <w:rPr>
        <w:noProof/>
        <w:lang w:eastAsia="nl-NL"/>
      </w:rPr>
      <mc:AlternateContent>
        <mc:Choice Requires="wpg">
          <w:drawing>
            <wp:anchor distT="0" distB="0" distL="114300" distR="114300" simplePos="0" relativeHeight="251659264" behindDoc="0" locked="0" layoutInCell="1" allowOverlap="1" wp14:anchorId="0C068261" wp14:editId="70C4719E">
              <wp:simplePos x="0" y="0"/>
              <wp:positionH relativeFrom="column">
                <wp:posOffset>314960</wp:posOffset>
              </wp:positionH>
              <wp:positionV relativeFrom="paragraph">
                <wp:posOffset>-91230</wp:posOffset>
              </wp:positionV>
              <wp:extent cx="5245100" cy="482600"/>
              <wp:effectExtent l="0" t="0" r="0" b="0"/>
              <wp:wrapNone/>
              <wp:docPr id="3" name="Group 3"/>
              <wp:cNvGraphicFramePr/>
              <a:graphic xmlns:a="http://schemas.openxmlformats.org/drawingml/2006/main">
                <a:graphicData uri="http://schemas.microsoft.com/office/word/2010/wordprocessingGroup">
                  <wpg:wgp>
                    <wpg:cNvGrpSpPr/>
                    <wpg:grpSpPr>
                      <a:xfrm>
                        <a:off x="0" y="0"/>
                        <a:ext cx="5245100" cy="482600"/>
                        <a:chOff x="0" y="0"/>
                        <a:chExt cx="5245100" cy="482600"/>
                      </a:xfrm>
                    </wpg:grpSpPr>
                    <pic:pic xmlns:pic="http://schemas.openxmlformats.org/drawingml/2006/picture">
                      <pic:nvPicPr>
                        <pic:cNvPr id="5"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60750" y="31750"/>
                          <a:ext cx="520700" cy="38735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25600" cy="450850"/>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470400" y="184150"/>
                          <a:ext cx="774700" cy="177800"/>
                        </a:xfrm>
                        <a:prstGeom prst="rect">
                          <a:avLst/>
                        </a:prstGeom>
                      </pic:spPr>
                    </pic:pic>
                    <pic:pic xmlns:pic="http://schemas.openxmlformats.org/drawingml/2006/picture">
                      <pic:nvPicPr>
                        <pic:cNvPr id="10" name="Picture 10" descr="http://www.uu.nl/sites/default/files/cm_hs_uulogo_rgb-01.jpg"/>
                        <pic:cNvPicPr/>
                      </pic:nvPicPr>
                      <pic:blipFill>
                        <a:blip r:embed="rId4">
                          <a:extLst>
                            <a:ext uri="{28A0092B-C50C-407E-A947-70E740481C1C}">
                              <a14:useLocalDpi xmlns:a14="http://schemas.microsoft.com/office/drawing/2010/main" val="0"/>
                            </a:ext>
                          </a:extLst>
                        </a:blip>
                        <a:srcRect/>
                        <a:stretch>
                          <a:fillRect/>
                        </a:stretch>
                      </pic:blipFill>
                      <pic:spPr bwMode="auto">
                        <a:xfrm>
                          <a:off x="1701800" y="31750"/>
                          <a:ext cx="1447800" cy="450850"/>
                        </a:xfrm>
                        <a:prstGeom prst="rect">
                          <a:avLst/>
                        </a:prstGeom>
                        <a:noFill/>
                        <a:ln>
                          <a:noFill/>
                        </a:ln>
                      </pic:spPr>
                    </pic:pic>
                  </wpg:wgp>
                </a:graphicData>
              </a:graphic>
            </wp:anchor>
          </w:drawing>
        </mc:Choice>
        <mc:Fallback>
          <w:pict>
            <v:group id="Group 3" o:spid="_x0000_s1026" style="position:absolute;margin-left:24.8pt;margin-top:-7.2pt;width:413pt;height:38pt;z-index:251659264" coordsize="52451,482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Y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k3RjExNzQwNzIwNjgxMTkxMDlBNTRFNEU0NDcwRkI8&#10;L3N0RXZ0Omluc3RhbmNlSUQ+CiAgICAgICAgICAgICAgICAgIDxzdEV2dDp3aGVuPjIwMTAtMDgt&#10;MTBUMTU6MjE6NDErMDI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AxODAxMTc0MDcyMDY4MTE4&#10;RjYyRUMzREIxMDc3MjE3PC9zdEV2dDppbnN0YW5jZUlEPgogICAgICAgICAgICAgICAgICA8c3RF&#10;dnQ6d2hlbj4yMDEwLTA4LTExVDE0OjAzOjU5KzAy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AxODAxMTc0MDcyMDY4MTE5MTA5QzJCNjU5RUY5NTA5PC9z&#10;dEV2dDppbnN0YW5jZUlEPgogICAgICAgICAgICAgICAgICA8c3RFdnQ6d2hlbj4yMDExLTAxLTE5&#10;VDA5OjIzOjA2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AyODAxMTc0&#10;MDcyMDY4MTE5MTA5QzJCNjU5RUY5NTA5PC9zdEV2dDppbnN0YW5jZUlEPgogICAgICAgICAgICAg&#10;ICAgICA8c3RFdnQ6d2hlbj4yMDExLTAxLTE5VDA5OjMxOjQ2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AzODAxMTc0MDcyMDY4MTE5MTA5QzJCNjU5RUY5NTA5PC9zdEV2&#10;dDppbnN0YW5jZUlEPgogICAgICAgICAgICAgICAgICA8c3RFdnQ6d2hlbj4yMDExLTAxLTE5VDA5&#10;OjUxOjExKzAx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A0ODAxMTc0MDcy&#10;MDY4MTE5MTA5QzJCNjU5RUY5NTA5PC9zdEV2dDppbnN0YW5jZUlEPgogICAgICAgICAgICAgICAg&#10;ICA8c3RFdnQ6d2hlbj4yMDExLTAxLTE5VDA5OjU0OjE5KzAx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MDE4MDExNzQwNzIwNjgxMThG&#10;NjI5MjZFRThFMzc2MzQ8L3N0RXZ0Omluc3RhbmNlSUQ+CiAgICAgICAgICAgICAgICAgIDxzdEV2&#10;dDp3aGVuPjIwMTEtMDEtMjVUMTM6MDE6MDcrMDE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I4MDExNzQwNzIwNjgxMThGNjI5MjZFRThFMzc2MzQ8L3N0RXZ0Omluc3RhbmNl&#10;SUQ+CiAgICAgICAgICAgICAgICAgIDxzdEV2dDp3aGVuPjIwMTEtMDEtMjVUMTM6NDQ6MDQrMDE6&#10;MDA8L3N0RXZ0OndoZW4+CiAgICAgICAgICAgICAgICAgIDxzdEV2dDpzb2Z0d2FyZUFnZW50PkFk&#10;b2JlIElsbHVzdHJhdG9yIENTND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0ODAxMTc0MDcyMDY4MTE5MTA5RDY4RjY2RTA5Rjgx&#10;PC9zdEV2dDppbnN0YW5jZUlEPgogICAgICAgICAgICAgICAgICA8c3RFdnQ6d2hlbj4yMDExLTAx&#10;LTI2VDEzOjMxOjA4KzAxOjAwPC9zdEV2dDp3aGVuPgogICAgICAgICAgICAgICAgICA8c3RFdnQ6&#10;c29mdHdhcmVBZ2VudD5BZG9iZSBJbGx1c3RyYXRvciBDUzQ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TRDQkIxRDYxRDIwNjgxMTkxMDlENjhGNjZFMDlGODE8L3N0RXZ0&#10;Omluc3RhbmNlSUQ+CiAgICAgICAgICAgICAgICAgIDxzdEV2dDp3aGVuPjIwMTEtMDEtMjZUMTM6&#10;NTU6MDcrMDE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GOTdGMTE3NDA3MjA2ODExOTEwOTlCMTVDOTBDMDlGNzwvc3RFdnQ6aW5zdGFu&#10;Y2VJRD4KICAgICAgICAgICAgICAgICAgPHN0RXZ0OndoZW4+MjAxMS0wNC0xOVQxNTowMzo0Nisw&#10;MjowMDwvc3RFdnQ6d2hlbj4KICAgICAgICAgICAgICAgICAgPHN0RXZ0OnNvZnR3YXJlQWdlbnQ+&#10;QWRvYmUgSWxsdXN0cmF0b3IgQ1M0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kE3RjExNzQwNzIwNjgxMTkxMDk5QjE1QzkwQzA5&#10;Rjc8L3N0RXZ0Omluc3RhbmNlSUQ+CiAgICAgICAgICAgICAgICAgIDxzdEV2dDp3aGVuPjIwMTEt&#10;MDQtMTlUMTU6Mzc6NTUrMDI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RkQ3RjExNzQwNzIwNjgxMTkxMDk5QjE1QzkwQzA5Rjc8L3N0RXZ0Omluc3RhbmNl&#10;SUQ+CiAgICAgICAgICAgICAgICAgIDxzdEV2dDp3aGVuPjIwMTEtMDQtMTlUMTY6MDY6MDMrMDI6&#10;MDA8L3N0RXZ0OndoZW4+CiAgICAgICAgICAgICAgICAgIDxzdEV2dDpzb2Z0d2FyZUFnZW50PkFk&#10;b2JlIElsbHVzdHJhdG9yIENTND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xODAxMTc0MDcyMDY4MTE5MkIwQkUxOUEyQTNFODVG&#10;PC9zdEV2dDppbnN0YW5jZUlEPgogICAgICAgICAgICAgICAgICA8c3RFdnQ6d2hlbj4yMDExLTA0&#10;LTI5VDExOjExOjUzKzAyOjAwPC9zdEV2dDp3aGVuPgogICAgICAgICAgICAgICAgICA8c3RFdnQ6&#10;c29mdHdhcmVBZ2VudD5BZG9iZSBJbGx1c3RyYXRvciBDUzQ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pGNzdGMTE3NDA3MjA2ODEx&#10;OTJCMEJDQkFCQkY3RTQxMzwvc3RFdnQ6aW5zdGFuY2VJRD4KICAgICAgICAgICAgICAgICAgPHN0&#10;RXZ0OndoZW4+MjAxMS0wOS0xM1QxMDoxMTo0OCswMjowMDwvc3RFdnQ6d2hlbj4KICAgICAgICAg&#10;ICAgICAgICAgPHN0RXZ0OnNvZnR3YXJlQWdlbnQ+QWRvYmUgSWxsdXN0cmF0b3IgQ1M0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TJCMEJDQkFCQkY3RTQxMzwvc3RFdnQ6aW5zdGFu&#10;Y2VJRD4KICAgICAgICAgICAgICAgICAgPHN0RXZ0OndoZW4+MjAxMS0wOS0xM1QxMTo1ODozOSsw&#10;MjowMDwvc3RFdnQ6d2hlbj4KICAgICAgICAgICAgICAgICAgPHN0RXZ0OnNvZnR3YXJlQWdlbnQ+&#10;QWRvYmUgSWxsdXN0cmF0b3IgQ1M0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ZBN0YxMTc0MDcyMDY4MTE5MkIwQkNCQUJCRjdFNDEzPC9zdEV2dDppbnN0YW5jZUlEPgog&#10;ICAgICAgICAgICAgICAgICA8c3RFdnQ6d2hlbj4yMDExLTA5LTEzVDE1OjQzOjE4KzAy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E4&#10;MDExNzQwNzIwNjgxMTkxMDk4NTBFRjlGRTM5RUU8L3N0RXZ0Omluc3RhbmNlSUQ+CiAgICAgICAg&#10;ICAgICAgICAgIDxzdEV2dDp3aGVuPjIwMTEtMDktMTlUMTE6NTg6MTUrMDI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AgAFF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Q4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U1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5MmZhZDgwZi1iYjJiLTQwOWYt&#10;YjhmOC1lYjhhODRiYjNlNGU8L3N0UmVmOmluc3RhbmNlSUQ+CiAgICAgICAgICAgIDxzdFJlZjpk&#10;b2N1bWVudElEPnhtcC5kaWQ6OTJmYWQ4MGYtYmIyYi00MDlmLWI4ZjgtZWI4YTg0YmIzZTRl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0NDA2NzcwZS01MzM0LTQ4NGItOWMwZS05M2RkYzAxMzFhYTk8L3N0RXZ0Omlu&#10;c3RhbmNlSUQ+CiAgICAgICAgICAgICAgICAgIDxzdEV2dDp3aGVuPjIwMTUtMDMtMDZUMTM6NTI6&#10;MzcrMDE6MDA8L3N0RXZ0OndoZW4+CiAgICAgICAgICAgICAgICAgIDxzdEV2dDpzb2Z0d2FyZUFn&#10;ZW50PkFkb2JlIElsbHVzdHJhdG9yIENDIDIwMT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&#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&#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lQSwMECgAAAAAAAAAhAJuTpjiJ&#10;IQAAiSEAABQAAABkcnMvbWVkaWEvaW1hZ2UxLmpwZ//Y/+AAEEpGSUYAAQEBAGAAYAAA/9sAQwAC&#10;AQECAQECAgICAgICAgMFAwMDAwMGBAQDBQcGBwcHBgcHCAkLCQgICggHBwoNCgoLDAwMDAcJDg8N&#10;DA4LDAwM/9sAQwECAgIDAwMGAwMGDAgHCAwMDAwMDAwMDAwMDAwMDAwMDAwMDAwMDAwMDAwMDAwM&#10;DAwMDAwMDAwMDAwMDAwMDAwM/8AAEQgAeA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34607;top:317;width:5207;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MyjDAAAA2gAAAA8AAABkcnMvZG93bnJldi54bWxEj81qwzAQhO+FvIPYQG6NnIDT4EYJTUqg&#10;JaeovfS2WBtb1FoZS/XP21eFQI/DzHzD7A6ja0RPXbCeFayWGQji0hvLlYLPj/PjFkSIyAYbz6Rg&#10;ogCH/exhh4XxA1+p17ESCcKhQAV1jG0hZShrchiWviVO3s13DmOSXSVNh0OCu0aus2wjHVpOCzW2&#10;dKqp/NY/TsFxi/qmN9OXza1x73p9eT1dn5RazMeXZxCRxvgfvrffjIIc/q6k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wzKMMAAADaAAAADwAAAAAAAAAAAAAAAACf&#10;AgAAZHJzL2Rvd25yZXYueG1sUEsFBgAAAAAEAAQA9wAAAI8DAAAAAA==&#10;">
                <v:imagedata r:id="rId5" o:title=""/>
                <v:path arrowok="t"/>
              </v:shape>
              <v:shape id="Picture 6" o:spid="_x0000_s1028" type="#_x0000_t75" style="position:absolute;width:16256;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XFPBAAAA2gAAAA8AAABkcnMvZG93bnJldi54bWxEj09rwkAUxO+FfoflFbxI3dRDaKOriCB4&#10;E/8g7e2RfWaD2bch+6rx27uC4HGYmd8w03nvG3WhLtaBDXyNMlDEZbA1VwYO+9XnN6goyBabwGTg&#10;RhHms/e3KRY2XHlLl51UKkE4FmjAibSF1rF05DGOQkucvFPoPEqSXaVth9cE940eZ1muPdacFhy2&#10;tHRUnnf/3sBQn3PakPv5q3G7pt9MjsOTGDP46BcTUEK9vMLP9toayOFxJd0AP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2XFPBAAAA2gAAAA8AAAAAAAAAAAAAAAAAnwIA&#10;AGRycy9kb3ducmV2LnhtbFBLBQYAAAAABAAEAPcAAACNAwAAAAA=&#10;">
                <v:imagedata r:id="rId6" o:title=""/>
                <v:path arrowok="t"/>
              </v:shape>
              <v:shape id="Picture 9" o:spid="_x0000_s1029" type="#_x0000_t75" style="position:absolute;left:44704;top:1841;width:774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ZbbEAAAA2gAAAA8AAABkcnMvZG93bnJldi54bWxEj0FrwkAUhO8F/8PyhF6kbpQqbcxGVKgt&#10;6EXrweMj+0yi2bdhd6vpv+8KQo/DzHzDZPPONOJKzteWFYyGCQjiwuqaSwWH74+XNxA+IGtsLJOC&#10;X/Iwz3tPGaba3nhH130oRYSwT1FBFUKbSumLigz6oW2Jo3eyzmCI0pVSO7xFuGnkOEmm0mDNcaHC&#10;llYVFZf9j1Gw1tvL8TD6HL8u3aDAtdmcJ0un1HO/W8xABOrCf/jR/tIK3uF+Jd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ZbbEAAAA2gAAAA8AAAAAAAAAAAAAAAAA&#10;nwIAAGRycy9kb3ducmV2LnhtbFBLBQYAAAAABAAEAPcAAACQAwAAAAA=&#10;">
                <v:imagedata r:id="rId7" o:title=""/>
                <v:path arrowok="t"/>
              </v:shape>
              <v:shape id="Picture 10" o:spid="_x0000_s1030" type="#_x0000_t75" alt="http://www.uu.nl/sites/default/files/cm_hs_uulogo_rgb-01.jpg" style="position:absolute;left:17018;top:317;width:14478;height: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SPvDAAAA2wAAAA8AAABkcnMvZG93bnJldi54bWxEj01rAjEQhu8F/0MYwVvNWrC0W7NSLIrg&#10;pVrB65jMfrSbybKJuv77zqHQ2wzzfjyzWA6+VVfqYxPYwGyagSK2wTVcGTh+rR9fQMWE7LANTAbu&#10;FGFZjB4WmLtw4z1dD6lSEsIxRwN1Sl2udbQ1eYzT0BHLrQy9xyRrX2nX403CfaufsuxZe2xYGmrs&#10;aFWT/TlcvJSc/Xm/ObnL9+bzI+zKV6vT3BozGQ/vb6ASDelf/OfeOsEXevlFBt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JI+8MAAADbAAAADwAAAAAAAAAAAAAAAACf&#10;AgAAZHJzL2Rvd25yZXYueG1sUEsFBgAAAAAEAAQA9wAAAI8DAAAAAA==&#10;">
                <v:imagedata r:id="rId8" o:title="cm_hs_uulogo_rgb-01"/>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4E0" w:rsidRDefault="00CF54E0" w:rsidP="00CF54E0">
      <w:pPr>
        <w:spacing w:after="0" w:line="240" w:lineRule="auto"/>
      </w:pPr>
      <w:r>
        <w:separator/>
      </w:r>
    </w:p>
  </w:footnote>
  <w:footnote w:type="continuationSeparator" w:id="0">
    <w:p w:rsidR="00CF54E0" w:rsidRDefault="00CF54E0" w:rsidP="00CF54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5DBC"/>
    <w:multiLevelType w:val="hybridMultilevel"/>
    <w:tmpl w:val="2A2E91C4"/>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781468B"/>
    <w:multiLevelType w:val="hybridMultilevel"/>
    <w:tmpl w:val="0D3E76C2"/>
    <w:lvl w:ilvl="0" w:tplc="8328347E">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6C27AD5"/>
    <w:multiLevelType w:val="hybridMultilevel"/>
    <w:tmpl w:val="11181F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4E0"/>
    <w:rsid w:val="00017ED6"/>
    <w:rsid w:val="00020C6D"/>
    <w:rsid w:val="00022E67"/>
    <w:rsid w:val="00040C44"/>
    <w:rsid w:val="00062A72"/>
    <w:rsid w:val="00077CCA"/>
    <w:rsid w:val="0009574D"/>
    <w:rsid w:val="000D1225"/>
    <w:rsid w:val="000D2BFA"/>
    <w:rsid w:val="000F6E3D"/>
    <w:rsid w:val="00122F11"/>
    <w:rsid w:val="0012336E"/>
    <w:rsid w:val="00123E0E"/>
    <w:rsid w:val="00140F4A"/>
    <w:rsid w:val="00155341"/>
    <w:rsid w:val="001A3400"/>
    <w:rsid w:val="001B2362"/>
    <w:rsid w:val="001B534B"/>
    <w:rsid w:val="001D7B07"/>
    <w:rsid w:val="001F32E0"/>
    <w:rsid w:val="00223EA4"/>
    <w:rsid w:val="00246318"/>
    <w:rsid w:val="00263935"/>
    <w:rsid w:val="002871EE"/>
    <w:rsid w:val="00295FD9"/>
    <w:rsid w:val="002D4639"/>
    <w:rsid w:val="002E69DF"/>
    <w:rsid w:val="003054E7"/>
    <w:rsid w:val="00311833"/>
    <w:rsid w:val="003420FF"/>
    <w:rsid w:val="00347881"/>
    <w:rsid w:val="00375304"/>
    <w:rsid w:val="003A5F53"/>
    <w:rsid w:val="00402B2A"/>
    <w:rsid w:val="004169D4"/>
    <w:rsid w:val="00466D61"/>
    <w:rsid w:val="00496BF7"/>
    <w:rsid w:val="004C54AC"/>
    <w:rsid w:val="004D66B8"/>
    <w:rsid w:val="00512675"/>
    <w:rsid w:val="005346E8"/>
    <w:rsid w:val="0056519F"/>
    <w:rsid w:val="00573594"/>
    <w:rsid w:val="00580D86"/>
    <w:rsid w:val="00584EAE"/>
    <w:rsid w:val="005A4FE8"/>
    <w:rsid w:val="006179BE"/>
    <w:rsid w:val="00644AD1"/>
    <w:rsid w:val="00657344"/>
    <w:rsid w:val="006579A8"/>
    <w:rsid w:val="006827A9"/>
    <w:rsid w:val="006A6A59"/>
    <w:rsid w:val="006C3375"/>
    <w:rsid w:val="006C7AB8"/>
    <w:rsid w:val="006E7DD9"/>
    <w:rsid w:val="006F3B5A"/>
    <w:rsid w:val="00734826"/>
    <w:rsid w:val="0076212C"/>
    <w:rsid w:val="007A3BF8"/>
    <w:rsid w:val="007C7CD8"/>
    <w:rsid w:val="008552CD"/>
    <w:rsid w:val="00865E6F"/>
    <w:rsid w:val="00874BDB"/>
    <w:rsid w:val="00885512"/>
    <w:rsid w:val="00897D9D"/>
    <w:rsid w:val="008B247E"/>
    <w:rsid w:val="008D0F94"/>
    <w:rsid w:val="00900D1E"/>
    <w:rsid w:val="00954A0B"/>
    <w:rsid w:val="00962941"/>
    <w:rsid w:val="0099165A"/>
    <w:rsid w:val="009D15D7"/>
    <w:rsid w:val="009F1F2F"/>
    <w:rsid w:val="00A21272"/>
    <w:rsid w:val="00A57B15"/>
    <w:rsid w:val="00A716C3"/>
    <w:rsid w:val="00AA2B7E"/>
    <w:rsid w:val="00AA552B"/>
    <w:rsid w:val="00AE42C8"/>
    <w:rsid w:val="00BA1D02"/>
    <w:rsid w:val="00BA7200"/>
    <w:rsid w:val="00BA7C29"/>
    <w:rsid w:val="00BB26B3"/>
    <w:rsid w:val="00C027D6"/>
    <w:rsid w:val="00C06CF5"/>
    <w:rsid w:val="00CA55DD"/>
    <w:rsid w:val="00CC3A9D"/>
    <w:rsid w:val="00CE1296"/>
    <w:rsid w:val="00CE766A"/>
    <w:rsid w:val="00CF4B07"/>
    <w:rsid w:val="00CF54E0"/>
    <w:rsid w:val="00D2017A"/>
    <w:rsid w:val="00D23DF2"/>
    <w:rsid w:val="00D262F7"/>
    <w:rsid w:val="00D30168"/>
    <w:rsid w:val="00D37D59"/>
    <w:rsid w:val="00D7468B"/>
    <w:rsid w:val="00D75B5B"/>
    <w:rsid w:val="00D76F61"/>
    <w:rsid w:val="00D86906"/>
    <w:rsid w:val="00D87790"/>
    <w:rsid w:val="00DD187E"/>
    <w:rsid w:val="00DE1E3D"/>
    <w:rsid w:val="00E05B40"/>
    <w:rsid w:val="00E13915"/>
    <w:rsid w:val="00E165A3"/>
    <w:rsid w:val="00E468A1"/>
    <w:rsid w:val="00E75C29"/>
    <w:rsid w:val="00E93B25"/>
    <w:rsid w:val="00EA6D2B"/>
    <w:rsid w:val="00ED4621"/>
    <w:rsid w:val="00F13EB3"/>
    <w:rsid w:val="00F17C98"/>
    <w:rsid w:val="00F47736"/>
    <w:rsid w:val="00F55FF5"/>
    <w:rsid w:val="00F77618"/>
    <w:rsid w:val="00F82DC5"/>
    <w:rsid w:val="00FD768B"/>
    <w:rsid w:val="00FE6639"/>
    <w:rsid w:val="00FF01E8"/>
    <w:rsid w:val="00FF631C"/>
    <w:rsid w:val="00FF71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4E0"/>
  </w:style>
  <w:style w:type="paragraph" w:styleId="Heading1">
    <w:name w:val="heading 1"/>
    <w:basedOn w:val="Normal"/>
    <w:next w:val="Normal"/>
    <w:link w:val="Heading1Char"/>
    <w:uiPriority w:val="9"/>
    <w:qFormat/>
    <w:rsid w:val="00CF5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4E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54E0"/>
    <w:rPr>
      <w:color w:val="0000FF" w:themeColor="hyperlink"/>
      <w:u w:val="single"/>
    </w:rPr>
  </w:style>
  <w:style w:type="paragraph" w:styleId="Header">
    <w:name w:val="header"/>
    <w:basedOn w:val="Normal"/>
    <w:link w:val="HeaderChar"/>
    <w:uiPriority w:val="99"/>
    <w:unhideWhenUsed/>
    <w:rsid w:val="00CF54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54E0"/>
  </w:style>
  <w:style w:type="paragraph" w:styleId="Footer">
    <w:name w:val="footer"/>
    <w:basedOn w:val="Normal"/>
    <w:link w:val="FooterChar"/>
    <w:uiPriority w:val="99"/>
    <w:unhideWhenUsed/>
    <w:rsid w:val="00CF54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54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4E0"/>
  </w:style>
  <w:style w:type="paragraph" w:styleId="Heading1">
    <w:name w:val="heading 1"/>
    <w:basedOn w:val="Normal"/>
    <w:next w:val="Normal"/>
    <w:link w:val="Heading1Char"/>
    <w:uiPriority w:val="9"/>
    <w:qFormat/>
    <w:rsid w:val="00CF54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4E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54E0"/>
    <w:rPr>
      <w:color w:val="0000FF" w:themeColor="hyperlink"/>
      <w:u w:val="single"/>
    </w:rPr>
  </w:style>
  <w:style w:type="paragraph" w:styleId="Header">
    <w:name w:val="header"/>
    <w:basedOn w:val="Normal"/>
    <w:link w:val="HeaderChar"/>
    <w:uiPriority w:val="99"/>
    <w:unhideWhenUsed/>
    <w:rsid w:val="00CF54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54E0"/>
  </w:style>
  <w:style w:type="paragraph" w:styleId="Footer">
    <w:name w:val="footer"/>
    <w:basedOn w:val="Normal"/>
    <w:link w:val="FooterChar"/>
    <w:uiPriority w:val="99"/>
    <w:unhideWhenUsed/>
    <w:rsid w:val="00CF54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5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erarenagenda.nl/de-lerarenagenda"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466B87FF.dotm</Template>
  <TotalTime>0</TotalTime>
  <Pages>2</Pages>
  <Words>542</Words>
  <Characters>2987</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Pleijsant, M.B. (Mirja)</dc:creator>
  <cp:lastModifiedBy>Vissers, R.J.C.M. (Renske)</cp:lastModifiedBy>
  <cp:revision>2</cp:revision>
  <dcterms:created xsi:type="dcterms:W3CDTF">2016-10-11T10:04:00Z</dcterms:created>
  <dcterms:modified xsi:type="dcterms:W3CDTF">2016-10-11T10:04:00Z</dcterms:modified>
</cp:coreProperties>
</file>